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11B0" w14:textId="77777777" w:rsid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 xml:space="preserve">Verbale n. </w:t>
      </w:r>
      <w:r w:rsidR="009E3E14"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>4</w:t>
      </w:r>
      <w:r w:rsidR="005B7DB0"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 xml:space="preserve"> </w:t>
      </w:r>
    </w:p>
    <w:p w14:paraId="68370367" w14:textId="4C5B3EC6" w:rsidR="00EE745E" w:rsidRPr="00D42CC4" w:rsidRDefault="00190E42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>Operazioni relative allo svolgimento delle prove orali</w:t>
      </w:r>
    </w:p>
    <w:p w14:paraId="366CDA08" w14:textId="77777777" w:rsidR="00F56F14" w:rsidRPr="00D42CC4" w:rsidRDefault="00F56F14" w:rsidP="00D42CC4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</w:p>
    <w:p w14:paraId="55982608" w14:textId="2132D6F3" w:rsidR="00F56F14" w:rsidRPr="00D42CC4" w:rsidRDefault="00F56F14" w:rsidP="00F56F1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color w:val="333333"/>
          <w:sz w:val="22"/>
          <w:szCs w:val="22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>ESAMI DI IDONEITA’/INTEGRATIVI</w:t>
      </w:r>
    </w:p>
    <w:p w14:paraId="68370369" w14:textId="66AE0CB4" w:rsidR="00EE745E" w:rsidRPr="00D42CC4" w:rsidRDefault="00EE745E" w:rsidP="00EE745E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color w:val="333333"/>
          <w:sz w:val="22"/>
          <w:szCs w:val="22"/>
        </w:rPr>
      </w:pPr>
    </w:p>
    <w:p w14:paraId="6837036A" w14:textId="03593571" w:rsidR="00EE745E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 xml:space="preserve">Il giorno </w:t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="003122C8" w:rsidRPr="00D42CC4">
        <w:rPr>
          <w:sz w:val="22"/>
          <w:szCs w:val="22"/>
        </w:rPr>
        <w:t>….</w:t>
      </w:r>
      <w:r w:rsidR="00D35C80" w:rsidRPr="00D42CC4">
        <w:rPr>
          <w:sz w:val="22"/>
          <w:szCs w:val="22"/>
        </w:rPr>
        <w:t xml:space="preserve"> </w:t>
      </w:r>
      <w:r w:rsidR="002224F5">
        <w:rPr>
          <w:sz w:val="22"/>
          <w:szCs w:val="22"/>
        </w:rPr>
        <w:t>d</w:t>
      </w:r>
      <w:r w:rsidR="00D42CC4">
        <w:rPr>
          <w:sz w:val="22"/>
          <w:szCs w:val="22"/>
        </w:rPr>
        <w:t>el mese di s</w:t>
      </w:r>
      <w:r w:rsidRPr="00D42CC4">
        <w:rPr>
          <w:sz w:val="22"/>
          <w:szCs w:val="22"/>
        </w:rPr>
        <w:t xml:space="preserve">ettembre </w:t>
      </w:r>
      <w:r w:rsidR="00B24601" w:rsidRPr="00D42CC4">
        <w:rPr>
          <w:sz w:val="22"/>
          <w:szCs w:val="22"/>
        </w:rPr>
        <w:t xml:space="preserve">dell’anno </w:t>
      </w:r>
      <w:r w:rsidR="00D35C80" w:rsidRPr="00D42CC4">
        <w:rPr>
          <w:sz w:val="22"/>
          <w:szCs w:val="22"/>
        </w:rPr>
        <w:t>202</w:t>
      </w:r>
      <w:r w:rsidR="002224F5">
        <w:rPr>
          <w:sz w:val="22"/>
          <w:szCs w:val="22"/>
        </w:rPr>
        <w:t>6</w:t>
      </w:r>
      <w:r w:rsidRPr="00D42CC4">
        <w:rPr>
          <w:sz w:val="22"/>
          <w:szCs w:val="22"/>
        </w:rPr>
        <w:t xml:space="preserve"> alle ore</w:t>
      </w:r>
      <w:proofErr w:type="gramStart"/>
      <w:r w:rsidR="00D35C80" w:rsidRPr="00D42CC4">
        <w:rPr>
          <w:sz w:val="22"/>
          <w:szCs w:val="22"/>
        </w:rPr>
        <w:t xml:space="preserve"> </w:t>
      </w:r>
      <w:r w:rsidR="003122C8" w:rsidRPr="00D42CC4">
        <w:rPr>
          <w:sz w:val="22"/>
          <w:szCs w:val="22"/>
        </w:rPr>
        <w:t>….</w:t>
      </w:r>
      <w:proofErr w:type="gramEnd"/>
      <w:r w:rsidR="003122C8" w:rsidRPr="00D42CC4">
        <w:rPr>
          <w:sz w:val="22"/>
          <w:szCs w:val="22"/>
        </w:rPr>
        <w:t>.</w:t>
      </w:r>
      <w:r w:rsidRPr="00D42CC4">
        <w:rPr>
          <w:sz w:val="22"/>
          <w:szCs w:val="22"/>
        </w:rPr>
        <w:t xml:space="preserve"> </w:t>
      </w:r>
      <w:r w:rsidR="00D35C80" w:rsidRPr="00D42CC4">
        <w:rPr>
          <w:sz w:val="22"/>
          <w:szCs w:val="22"/>
        </w:rPr>
        <w:t xml:space="preserve">presso la sede dell’Istituto “E. Fermi” di Sarno (SA) – sede ITI, </w:t>
      </w:r>
      <w:r w:rsidRPr="00D42CC4">
        <w:rPr>
          <w:sz w:val="22"/>
          <w:szCs w:val="22"/>
        </w:rPr>
        <w:t>si riunisce</w:t>
      </w:r>
      <w:r w:rsidR="008D5D04" w:rsidRPr="00D42CC4">
        <w:rPr>
          <w:sz w:val="22"/>
          <w:szCs w:val="22"/>
        </w:rPr>
        <w:t xml:space="preserve"> </w:t>
      </w:r>
      <w:r w:rsidRPr="00D42CC4">
        <w:rPr>
          <w:sz w:val="22"/>
          <w:szCs w:val="22"/>
        </w:rPr>
        <w:t>la Commissione</w:t>
      </w:r>
      <w:r w:rsidR="008D5D04" w:rsidRPr="00D42CC4">
        <w:rPr>
          <w:sz w:val="22"/>
          <w:szCs w:val="22"/>
        </w:rPr>
        <w:t xml:space="preserve"> </w:t>
      </w:r>
      <w:r w:rsidRPr="00D42CC4">
        <w:rPr>
          <w:sz w:val="22"/>
          <w:szCs w:val="22"/>
        </w:rPr>
        <w:t xml:space="preserve">per gli </w:t>
      </w:r>
      <w:r w:rsidR="00AB176B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sami </w:t>
      </w:r>
      <w:r w:rsidR="00AB176B" w:rsidRPr="00D42CC4">
        <w:rPr>
          <w:sz w:val="22"/>
          <w:szCs w:val="22"/>
        </w:rPr>
        <w:t>I</w:t>
      </w:r>
      <w:r w:rsidRPr="00D42CC4">
        <w:rPr>
          <w:sz w:val="22"/>
          <w:szCs w:val="22"/>
        </w:rPr>
        <w:t>doneità</w:t>
      </w:r>
      <w:r w:rsidR="00AB176B" w:rsidRPr="00D42CC4">
        <w:rPr>
          <w:sz w:val="22"/>
          <w:szCs w:val="22"/>
        </w:rPr>
        <w:t>/</w:t>
      </w:r>
      <w:r w:rsidR="00D42CC4" w:rsidRPr="00D42CC4">
        <w:rPr>
          <w:sz w:val="22"/>
          <w:szCs w:val="22"/>
        </w:rPr>
        <w:t>Integrativi per</w:t>
      </w:r>
      <w:r w:rsidRPr="00D42CC4">
        <w:rPr>
          <w:sz w:val="22"/>
          <w:szCs w:val="22"/>
        </w:rPr>
        <w:t xml:space="preserve"> procedere alle operazioni relativ</w:t>
      </w:r>
      <w:r w:rsidR="00A31B03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 agli esami orali.</w:t>
      </w:r>
    </w:p>
    <w:p w14:paraId="16E87199" w14:textId="1712F29B" w:rsidR="002E121C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Sono presenti i docenti</w:t>
      </w:r>
      <w:r w:rsidR="008C3BAC" w:rsidRPr="00D42CC4">
        <w:rPr>
          <w:sz w:val="22"/>
          <w:szCs w:val="22"/>
        </w:rPr>
        <w:t xml:space="preserve"> nominati per le discipline</w:t>
      </w:r>
      <w:r w:rsidRPr="00D42CC4">
        <w:rPr>
          <w:sz w:val="22"/>
          <w:szCs w:val="22"/>
        </w:rPr>
        <w:t xml:space="preserve">: </w:t>
      </w:r>
    </w:p>
    <w:tbl>
      <w:tblPr>
        <w:tblStyle w:val="TableNormal"/>
        <w:tblW w:w="9362" w:type="dxa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5"/>
      </w:tblGrid>
      <w:tr w:rsidR="009C2492" w:rsidRPr="00D42CC4" w14:paraId="78BB069F" w14:textId="77777777" w:rsidTr="00CE40DA">
        <w:trPr>
          <w:trHeight w:val="300"/>
        </w:trPr>
        <w:tc>
          <w:tcPr>
            <w:tcW w:w="4677" w:type="dxa"/>
          </w:tcPr>
          <w:p w14:paraId="7DF44997" w14:textId="77777777" w:rsidR="009C2492" w:rsidRPr="00D42CC4" w:rsidRDefault="009C2492" w:rsidP="00CE40DA">
            <w:pPr>
              <w:pStyle w:val="TableParagraph"/>
              <w:spacing w:before="11"/>
              <w:ind w:left="15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D42CC4">
              <w:rPr>
                <w:rFonts w:cs="Times New Roman"/>
                <w:b/>
                <w:spacing w:val="-2"/>
                <w:sz w:val="22"/>
                <w:szCs w:val="22"/>
              </w:rPr>
              <w:t>Disciplina</w:t>
            </w:r>
            <w:proofErr w:type="spellEnd"/>
          </w:p>
        </w:tc>
        <w:tc>
          <w:tcPr>
            <w:tcW w:w="4685" w:type="dxa"/>
          </w:tcPr>
          <w:p w14:paraId="1FB8344C" w14:textId="77777777" w:rsidR="009C2492" w:rsidRPr="00D42CC4" w:rsidRDefault="009C2492" w:rsidP="00CE40DA">
            <w:pPr>
              <w:pStyle w:val="TableParagraph"/>
              <w:spacing w:before="28" w:line="252" w:lineRule="exact"/>
              <w:ind w:left="12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D42CC4">
              <w:rPr>
                <w:rFonts w:cs="Times New Roman"/>
                <w:b/>
                <w:spacing w:val="-2"/>
                <w:sz w:val="22"/>
                <w:szCs w:val="22"/>
              </w:rPr>
              <w:t>Docente</w:t>
            </w:r>
            <w:proofErr w:type="spellEnd"/>
          </w:p>
        </w:tc>
      </w:tr>
      <w:tr w:rsidR="003122C8" w:rsidRPr="00D42CC4" w14:paraId="3D079242" w14:textId="77777777" w:rsidTr="00CE40DA">
        <w:trPr>
          <w:trHeight w:val="280"/>
        </w:trPr>
        <w:tc>
          <w:tcPr>
            <w:tcW w:w="4677" w:type="dxa"/>
          </w:tcPr>
          <w:p w14:paraId="39F9F8C0" w14:textId="1FD63790" w:rsidR="003122C8" w:rsidRPr="00D42CC4" w:rsidRDefault="003122C8" w:rsidP="003122C8">
            <w:pPr>
              <w:pStyle w:val="TableParagraph"/>
              <w:spacing w:before="10" w:line="250" w:lineRule="exact"/>
              <w:rPr>
                <w:rFonts w:cs="Times New Roman"/>
                <w:sz w:val="22"/>
                <w:szCs w:val="22"/>
              </w:rPr>
            </w:pPr>
            <w:r w:rsidRPr="00D42CC4">
              <w:rPr>
                <w:rFonts w:cs="Times New Roman"/>
                <w:spacing w:val="-2"/>
                <w:sz w:val="22"/>
                <w:szCs w:val="22"/>
              </w:rPr>
              <w:t>Italiano</w:t>
            </w:r>
            <w:r w:rsidRPr="00D42CC4">
              <w:rPr>
                <w:rFonts w:cs="Times New Roman"/>
                <w:spacing w:val="-10"/>
                <w:sz w:val="22"/>
                <w:szCs w:val="22"/>
              </w:rPr>
              <w:t xml:space="preserve"> </w:t>
            </w:r>
            <w:r w:rsidRPr="00D42CC4">
              <w:rPr>
                <w:rFonts w:cs="Times New Roman"/>
                <w:spacing w:val="-2"/>
                <w:sz w:val="22"/>
                <w:szCs w:val="22"/>
              </w:rPr>
              <w:t>e</w:t>
            </w:r>
            <w:r w:rsidR="00D42CC4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Pr="00D42CC4">
              <w:rPr>
                <w:rFonts w:cs="Times New Roman"/>
                <w:spacing w:val="-2"/>
                <w:sz w:val="22"/>
                <w:szCs w:val="22"/>
              </w:rPr>
              <w:t>Storia</w:t>
            </w:r>
          </w:p>
        </w:tc>
        <w:tc>
          <w:tcPr>
            <w:tcW w:w="4685" w:type="dxa"/>
          </w:tcPr>
          <w:p w14:paraId="45C8A24F" w14:textId="4E2010D5" w:rsidR="003122C8" w:rsidRPr="00D42CC4" w:rsidRDefault="003122C8" w:rsidP="003122C8">
            <w:pPr>
              <w:pStyle w:val="TableParagraph"/>
              <w:spacing w:before="10" w:line="250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122C8" w:rsidRPr="00D42CC4" w14:paraId="6701052E" w14:textId="77777777" w:rsidTr="00CE40DA">
        <w:trPr>
          <w:trHeight w:val="280"/>
        </w:trPr>
        <w:tc>
          <w:tcPr>
            <w:tcW w:w="4677" w:type="dxa"/>
          </w:tcPr>
          <w:p w14:paraId="6682B47B" w14:textId="40710CC7" w:rsidR="003122C8" w:rsidRPr="00D42CC4" w:rsidRDefault="003122C8" w:rsidP="003122C8">
            <w:pPr>
              <w:pStyle w:val="TableParagraph"/>
              <w:spacing w:before="10" w:line="250" w:lineRule="exact"/>
              <w:rPr>
                <w:rFonts w:cs="Times New Roman"/>
                <w:spacing w:val="-2"/>
                <w:sz w:val="22"/>
                <w:szCs w:val="22"/>
              </w:rPr>
            </w:pPr>
            <w:proofErr w:type="spellStart"/>
            <w:r w:rsidRPr="00D42CC4">
              <w:rPr>
                <w:rFonts w:cs="Times New Roman"/>
                <w:spacing w:val="-2"/>
                <w:sz w:val="22"/>
                <w:szCs w:val="22"/>
              </w:rPr>
              <w:t>Matematica</w:t>
            </w:r>
            <w:proofErr w:type="spellEnd"/>
          </w:p>
        </w:tc>
        <w:tc>
          <w:tcPr>
            <w:tcW w:w="4685" w:type="dxa"/>
          </w:tcPr>
          <w:p w14:paraId="3F52CFF7" w14:textId="3F32A7E0" w:rsidR="003122C8" w:rsidRPr="00D42CC4" w:rsidRDefault="003122C8" w:rsidP="003122C8">
            <w:pPr>
              <w:pStyle w:val="TableParagraph"/>
              <w:spacing w:before="10" w:line="250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122C8" w:rsidRPr="00D42CC4" w14:paraId="392AFFA2" w14:textId="77777777" w:rsidTr="00CE40DA">
        <w:trPr>
          <w:trHeight w:val="280"/>
        </w:trPr>
        <w:tc>
          <w:tcPr>
            <w:tcW w:w="4677" w:type="dxa"/>
          </w:tcPr>
          <w:p w14:paraId="2D30965F" w14:textId="53651EC1" w:rsidR="003122C8" w:rsidRPr="00D42CC4" w:rsidRDefault="003122C8" w:rsidP="003122C8">
            <w:pPr>
              <w:pStyle w:val="TableParagraph"/>
              <w:spacing w:before="11" w:line="249" w:lineRule="exact"/>
              <w:rPr>
                <w:rFonts w:cs="Times New Roman"/>
                <w:sz w:val="22"/>
                <w:szCs w:val="22"/>
              </w:rPr>
            </w:pPr>
            <w:r w:rsidRPr="00D42CC4">
              <w:rPr>
                <w:rFonts w:cs="Times New Roman"/>
                <w:spacing w:val="-2"/>
                <w:sz w:val="22"/>
                <w:szCs w:val="22"/>
              </w:rPr>
              <w:t>Inglese</w:t>
            </w:r>
          </w:p>
        </w:tc>
        <w:tc>
          <w:tcPr>
            <w:tcW w:w="4685" w:type="dxa"/>
          </w:tcPr>
          <w:p w14:paraId="3C057A20" w14:textId="155F16D1" w:rsidR="003122C8" w:rsidRPr="00D42CC4" w:rsidRDefault="003122C8" w:rsidP="003122C8">
            <w:pPr>
              <w:pStyle w:val="TableParagraph"/>
              <w:spacing w:before="11" w:line="249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77EC2F06" w14:textId="77777777" w:rsidTr="00CE40DA">
        <w:trPr>
          <w:trHeight w:val="280"/>
        </w:trPr>
        <w:tc>
          <w:tcPr>
            <w:tcW w:w="4677" w:type="dxa"/>
          </w:tcPr>
          <w:p w14:paraId="419DB3CE" w14:textId="107EB9AE" w:rsidR="009C2492" w:rsidRPr="00D42CC4" w:rsidRDefault="009C2492" w:rsidP="00CE40DA">
            <w:pPr>
              <w:pStyle w:val="TableParagraph"/>
              <w:spacing w:before="11" w:line="249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5A07CA63" w14:textId="30F05F24" w:rsidR="009C2492" w:rsidRPr="00D42CC4" w:rsidRDefault="009C2492" w:rsidP="00CE40DA">
            <w:pPr>
              <w:pStyle w:val="TableParagraph"/>
              <w:spacing w:before="11" w:line="249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76BEB3B3" w14:textId="77777777" w:rsidTr="00CE40DA">
        <w:trPr>
          <w:trHeight w:val="280"/>
        </w:trPr>
        <w:tc>
          <w:tcPr>
            <w:tcW w:w="4677" w:type="dxa"/>
          </w:tcPr>
          <w:p w14:paraId="3AD4EB12" w14:textId="4198CD6A" w:rsidR="009C2492" w:rsidRPr="00D42CC4" w:rsidRDefault="009C2492" w:rsidP="00CE40DA">
            <w:pPr>
              <w:pStyle w:val="TableParagraph"/>
              <w:spacing w:before="11" w:line="248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154AEEFA" w14:textId="68A5F444" w:rsidR="009C2492" w:rsidRPr="00D42CC4" w:rsidRDefault="009C2492" w:rsidP="00CE40DA">
            <w:pPr>
              <w:pStyle w:val="TableParagraph"/>
              <w:spacing w:before="11" w:line="248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19FDC179" w14:textId="77777777" w:rsidTr="00CE40DA">
        <w:trPr>
          <w:trHeight w:val="280"/>
        </w:trPr>
        <w:tc>
          <w:tcPr>
            <w:tcW w:w="4677" w:type="dxa"/>
          </w:tcPr>
          <w:p w14:paraId="0D00D3CA" w14:textId="7999A1F6" w:rsidR="009C2492" w:rsidRPr="00D42CC4" w:rsidRDefault="009C2492" w:rsidP="00CE40DA">
            <w:pPr>
              <w:pStyle w:val="TableParagraph"/>
              <w:spacing w:before="9" w:line="251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73C9A64D" w14:textId="1E0D26E3" w:rsidR="009C2492" w:rsidRPr="00D42CC4" w:rsidRDefault="009C2492" w:rsidP="00CE40DA">
            <w:pPr>
              <w:pStyle w:val="TableParagraph"/>
              <w:spacing w:before="9" w:line="251" w:lineRule="exact"/>
              <w:ind w:left="4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9C2492" w:rsidRPr="00D42CC4" w14:paraId="0AC9AF0B" w14:textId="77777777" w:rsidTr="00CE40DA">
        <w:trPr>
          <w:trHeight w:val="282"/>
        </w:trPr>
        <w:tc>
          <w:tcPr>
            <w:tcW w:w="4677" w:type="dxa"/>
          </w:tcPr>
          <w:p w14:paraId="36F40F35" w14:textId="65EF5734" w:rsidR="009C2492" w:rsidRPr="00D42CC4" w:rsidRDefault="009C2492" w:rsidP="00CE40DA">
            <w:pPr>
              <w:pStyle w:val="TableParagraph"/>
              <w:spacing w:before="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4BF82C56" w14:textId="15E74FDC" w:rsidR="009C2492" w:rsidRPr="00D42CC4" w:rsidRDefault="009C2492" w:rsidP="00CE40DA">
            <w:pPr>
              <w:pStyle w:val="TableParagraph"/>
              <w:spacing w:before="2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731345E9" w14:textId="77777777" w:rsidTr="00CE40DA">
        <w:trPr>
          <w:trHeight w:val="274"/>
        </w:trPr>
        <w:tc>
          <w:tcPr>
            <w:tcW w:w="4677" w:type="dxa"/>
          </w:tcPr>
          <w:p w14:paraId="764CFDA1" w14:textId="29294375" w:rsidR="009C2492" w:rsidRPr="00D42CC4" w:rsidRDefault="009C2492" w:rsidP="00CE40DA">
            <w:pPr>
              <w:pStyle w:val="TableParagraph"/>
              <w:spacing w:before="9" w:line="245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02AAF204" w14:textId="29F14D25" w:rsidR="009C2492" w:rsidRPr="00D42CC4" w:rsidRDefault="009C2492" w:rsidP="00CE40DA">
            <w:pPr>
              <w:pStyle w:val="TableParagraph"/>
              <w:spacing w:before="9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1DB53EF9" w14:textId="77777777" w:rsidTr="00CE40DA">
        <w:trPr>
          <w:trHeight w:val="274"/>
        </w:trPr>
        <w:tc>
          <w:tcPr>
            <w:tcW w:w="4677" w:type="dxa"/>
          </w:tcPr>
          <w:p w14:paraId="456E0045" w14:textId="3B2AA68C" w:rsidR="009C2492" w:rsidRPr="00D42CC4" w:rsidRDefault="009C2492" w:rsidP="00CE40DA">
            <w:pPr>
              <w:pStyle w:val="TableParagraph"/>
              <w:spacing w:before="8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280D34F4" w14:textId="2F0DB021" w:rsidR="009C2492" w:rsidRPr="00D42CC4" w:rsidRDefault="009C2492" w:rsidP="00CE40DA">
            <w:pPr>
              <w:pStyle w:val="TableParagraph"/>
              <w:spacing w:before="8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58B40207" w14:textId="77777777" w:rsidTr="00CE40DA">
        <w:trPr>
          <w:trHeight w:val="271"/>
        </w:trPr>
        <w:tc>
          <w:tcPr>
            <w:tcW w:w="4677" w:type="dxa"/>
          </w:tcPr>
          <w:p w14:paraId="4D3D9120" w14:textId="32AABC0C" w:rsidR="009C2492" w:rsidRPr="00D42CC4" w:rsidRDefault="009C2492" w:rsidP="00CE40DA">
            <w:pPr>
              <w:pStyle w:val="TableParagraph"/>
              <w:spacing w:before="7" w:line="245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4DF55B15" w14:textId="7838B5FE" w:rsidR="009C2492" w:rsidRPr="00D42CC4" w:rsidRDefault="009C2492" w:rsidP="00CE40DA">
            <w:pPr>
              <w:pStyle w:val="TableParagraph"/>
              <w:spacing w:before="7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266B4249" w14:textId="77777777" w:rsidTr="00CE40DA">
        <w:trPr>
          <w:trHeight w:val="272"/>
        </w:trPr>
        <w:tc>
          <w:tcPr>
            <w:tcW w:w="4677" w:type="dxa"/>
          </w:tcPr>
          <w:p w14:paraId="0CBEB8BD" w14:textId="33F8AACE" w:rsidR="009C2492" w:rsidRPr="00D42CC4" w:rsidRDefault="009C2492" w:rsidP="00CE40DA">
            <w:pPr>
              <w:pStyle w:val="TableParagraph"/>
              <w:spacing w:before="6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0BC1D73F" w14:textId="5AFCEC0E" w:rsidR="009C2492" w:rsidRPr="00D42CC4" w:rsidRDefault="009C2492" w:rsidP="00CE40DA">
            <w:pPr>
              <w:pStyle w:val="TableParagraph"/>
              <w:spacing w:before="6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</w:tbl>
    <w:p w14:paraId="69E8D8E0" w14:textId="77777777" w:rsidR="003122C8" w:rsidRPr="00D42CC4" w:rsidRDefault="003122C8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bookmarkStart w:id="0" w:name="_Hlk176333337"/>
    </w:p>
    <w:bookmarkEnd w:id="0"/>
    <w:p w14:paraId="6A2FF120" w14:textId="781E5CDC" w:rsidR="00F90FF3" w:rsidRPr="00D42CC4" w:rsidRDefault="00CB34A9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Presiede</w:t>
      </w:r>
      <w:r w:rsidR="00D35C80" w:rsidRPr="00D42CC4">
        <w:rPr>
          <w:sz w:val="22"/>
          <w:szCs w:val="22"/>
        </w:rPr>
        <w:t xml:space="preserve"> </w:t>
      </w:r>
      <w:r w:rsidR="003122C8" w:rsidRPr="00D42CC4">
        <w:rPr>
          <w:sz w:val="22"/>
          <w:szCs w:val="22"/>
        </w:rPr>
        <w:t>il/</w:t>
      </w:r>
      <w:r w:rsidR="00D35C80" w:rsidRPr="00D42CC4">
        <w:rPr>
          <w:sz w:val="22"/>
          <w:szCs w:val="22"/>
        </w:rPr>
        <w:t>la prof</w:t>
      </w:r>
      <w:proofErr w:type="gramStart"/>
      <w:r w:rsidR="003122C8" w:rsidRPr="00D42CC4">
        <w:rPr>
          <w:sz w:val="22"/>
          <w:szCs w:val="22"/>
        </w:rPr>
        <w:t>/</w:t>
      </w:r>
      <w:r w:rsidR="00D35C80" w:rsidRPr="00D42CC4">
        <w:rPr>
          <w:sz w:val="22"/>
          <w:szCs w:val="22"/>
        </w:rPr>
        <w:t>.</w:t>
      </w:r>
      <w:proofErr w:type="spellStart"/>
      <w:r w:rsidR="00D35C80" w:rsidRPr="00D42CC4">
        <w:rPr>
          <w:sz w:val="22"/>
          <w:szCs w:val="22"/>
        </w:rPr>
        <w:t>ssa</w:t>
      </w:r>
      <w:proofErr w:type="spellEnd"/>
      <w:proofErr w:type="gramEnd"/>
      <w:r w:rsidR="002E121C" w:rsidRPr="00D42CC4">
        <w:rPr>
          <w:sz w:val="22"/>
          <w:szCs w:val="22"/>
        </w:rPr>
        <w:t xml:space="preserve"> </w:t>
      </w:r>
      <w:r w:rsidRPr="00D42CC4">
        <w:rPr>
          <w:sz w:val="22"/>
          <w:szCs w:val="22"/>
        </w:rPr>
        <w:t xml:space="preserve">che, </w:t>
      </w:r>
      <w:r w:rsidR="00EE745E" w:rsidRPr="00D42CC4">
        <w:rPr>
          <w:sz w:val="22"/>
          <w:szCs w:val="22"/>
        </w:rPr>
        <w:t>constatata la validità della s</w:t>
      </w:r>
      <w:r w:rsidR="008D5D04" w:rsidRPr="00D42CC4">
        <w:rPr>
          <w:sz w:val="22"/>
          <w:szCs w:val="22"/>
        </w:rPr>
        <w:t>eduta</w:t>
      </w:r>
      <w:r w:rsidRPr="00D42CC4">
        <w:rPr>
          <w:sz w:val="22"/>
          <w:szCs w:val="22"/>
        </w:rPr>
        <w:t>,</w:t>
      </w:r>
      <w:r w:rsidR="008D5D04" w:rsidRPr="00D42CC4">
        <w:rPr>
          <w:sz w:val="22"/>
          <w:szCs w:val="22"/>
        </w:rPr>
        <w:t xml:space="preserve"> d</w:t>
      </w:r>
      <w:r w:rsidR="00D35C80" w:rsidRPr="00D42CC4">
        <w:rPr>
          <w:sz w:val="22"/>
          <w:szCs w:val="22"/>
        </w:rPr>
        <w:t xml:space="preserve">ichiara aperti i lavori. Funge </w:t>
      </w:r>
      <w:r w:rsidR="008D5D04" w:rsidRPr="00D42CC4">
        <w:rPr>
          <w:sz w:val="22"/>
          <w:szCs w:val="22"/>
        </w:rPr>
        <w:t xml:space="preserve">da segretario verbalizzante </w:t>
      </w:r>
      <w:r w:rsidR="003122C8" w:rsidRPr="00D42CC4">
        <w:rPr>
          <w:sz w:val="22"/>
          <w:szCs w:val="22"/>
        </w:rPr>
        <w:t>il/</w:t>
      </w:r>
      <w:r w:rsidR="00D35C80" w:rsidRPr="00D42CC4">
        <w:rPr>
          <w:sz w:val="22"/>
          <w:szCs w:val="22"/>
        </w:rPr>
        <w:t xml:space="preserve">la </w:t>
      </w:r>
      <w:r w:rsidR="008D5D04" w:rsidRPr="00D42CC4">
        <w:rPr>
          <w:sz w:val="22"/>
          <w:szCs w:val="22"/>
        </w:rPr>
        <w:t>prof</w:t>
      </w:r>
      <w:proofErr w:type="gramStart"/>
      <w:r w:rsidR="003122C8" w:rsidRPr="00D42CC4">
        <w:rPr>
          <w:sz w:val="22"/>
          <w:szCs w:val="22"/>
        </w:rPr>
        <w:t>/</w:t>
      </w:r>
      <w:r w:rsidR="00D35C80" w:rsidRPr="00D42CC4">
        <w:rPr>
          <w:sz w:val="22"/>
          <w:szCs w:val="22"/>
        </w:rPr>
        <w:t>.</w:t>
      </w:r>
      <w:proofErr w:type="spellStart"/>
      <w:r w:rsidR="00D35C80" w:rsidRPr="00D42CC4">
        <w:rPr>
          <w:sz w:val="22"/>
          <w:szCs w:val="22"/>
        </w:rPr>
        <w:t>ssa</w:t>
      </w:r>
      <w:proofErr w:type="spellEnd"/>
      <w:proofErr w:type="gramEnd"/>
      <w:r w:rsidR="00D35C80" w:rsidRPr="00D42CC4">
        <w:rPr>
          <w:sz w:val="22"/>
          <w:szCs w:val="22"/>
        </w:rPr>
        <w:t xml:space="preserve"> </w:t>
      </w:r>
      <w:r w:rsidR="003122C8" w:rsidRPr="00D42CC4">
        <w:rPr>
          <w:sz w:val="22"/>
          <w:szCs w:val="22"/>
        </w:rPr>
        <w:t>……………..</w:t>
      </w:r>
      <w:r w:rsidR="00D35C80" w:rsidRPr="00D42CC4">
        <w:rPr>
          <w:sz w:val="22"/>
          <w:szCs w:val="22"/>
        </w:rPr>
        <w:t>.</w:t>
      </w:r>
    </w:p>
    <w:p w14:paraId="6837036D" w14:textId="77777777" w:rsidR="00EE745E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Sulla base delle disposizioni legislative e regolamentari richiamate nel verbale di insediamento e dei criteri assunti dalla Commissione nella medesima riunione, si procede alla conduzione dei colloqui</w:t>
      </w:r>
      <w:r w:rsidR="006C1F76" w:rsidRPr="00D42CC4">
        <w:rPr>
          <w:sz w:val="22"/>
          <w:szCs w:val="22"/>
        </w:rPr>
        <w:t xml:space="preserve">. </w:t>
      </w:r>
    </w:p>
    <w:p w14:paraId="06B25515" w14:textId="385E02F5" w:rsidR="00057663" w:rsidRPr="00D42CC4" w:rsidRDefault="00057663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7BE13447" w14:textId="592371C2" w:rsidR="00243A7C" w:rsidRPr="00D42CC4" w:rsidRDefault="00243A7C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color w:val="EE0000"/>
          <w:sz w:val="22"/>
          <w:szCs w:val="22"/>
        </w:rPr>
      </w:pPr>
      <w:r w:rsidRPr="00D42CC4">
        <w:rPr>
          <w:color w:val="EE0000"/>
          <w:sz w:val="22"/>
          <w:szCs w:val="22"/>
        </w:rPr>
        <w:t>(Eventuali casi particolari……</w:t>
      </w:r>
      <w:proofErr w:type="gramStart"/>
      <w:r w:rsidRPr="00D42CC4">
        <w:rPr>
          <w:color w:val="EE0000"/>
          <w:sz w:val="22"/>
          <w:szCs w:val="22"/>
        </w:rPr>
        <w:t>…….</w:t>
      </w:r>
      <w:proofErr w:type="gramEnd"/>
      <w:r w:rsidRPr="00D42CC4">
        <w:rPr>
          <w:color w:val="EE0000"/>
          <w:sz w:val="22"/>
          <w:szCs w:val="22"/>
        </w:rPr>
        <w:t>)</w:t>
      </w:r>
    </w:p>
    <w:p w14:paraId="392BE7E7" w14:textId="77777777" w:rsidR="006B3F69" w:rsidRPr="00D42CC4" w:rsidRDefault="006B3F69" w:rsidP="00057663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FC010F0" w14:textId="6173F932" w:rsidR="00057663" w:rsidRPr="00D42CC4" w:rsidRDefault="00057663" w:rsidP="00057663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i/>
          <w:iCs/>
          <w:sz w:val="22"/>
          <w:szCs w:val="22"/>
        </w:rPr>
      </w:pPr>
      <w:r w:rsidRPr="00D42CC4">
        <w:rPr>
          <w:i/>
          <w:iCs/>
          <w:sz w:val="22"/>
          <w:szCs w:val="22"/>
        </w:rPr>
        <w:t xml:space="preserve">L’allievo </w:t>
      </w:r>
      <w:r w:rsidR="00243A7C" w:rsidRPr="00D42CC4">
        <w:rPr>
          <w:i/>
          <w:iCs/>
          <w:sz w:val="22"/>
          <w:szCs w:val="22"/>
        </w:rPr>
        <w:t>……………</w:t>
      </w:r>
      <w:proofErr w:type="gramStart"/>
      <w:r w:rsidR="00243A7C" w:rsidRPr="00D42CC4">
        <w:rPr>
          <w:i/>
          <w:iCs/>
          <w:sz w:val="22"/>
          <w:szCs w:val="22"/>
        </w:rPr>
        <w:t>…….</w:t>
      </w:r>
      <w:proofErr w:type="gramEnd"/>
      <w:r w:rsidR="00243A7C" w:rsidRPr="00D42CC4">
        <w:rPr>
          <w:i/>
          <w:iCs/>
          <w:sz w:val="22"/>
          <w:szCs w:val="22"/>
        </w:rPr>
        <w:t>.</w:t>
      </w:r>
      <w:r w:rsidRPr="00D42CC4">
        <w:rPr>
          <w:i/>
          <w:iCs/>
          <w:sz w:val="22"/>
          <w:szCs w:val="22"/>
        </w:rPr>
        <w:t xml:space="preserve"> risulta assente e pertanto viene contattato dalla segreteria didattica, come evidenziato nel relativo fonogramma delle ore </w:t>
      </w:r>
      <w:r w:rsidR="00243A7C" w:rsidRPr="00D42CC4">
        <w:rPr>
          <w:i/>
          <w:iCs/>
          <w:sz w:val="22"/>
          <w:szCs w:val="22"/>
        </w:rPr>
        <w:t>……</w:t>
      </w:r>
      <w:r w:rsidRPr="00D42CC4">
        <w:rPr>
          <w:i/>
          <w:iCs/>
          <w:sz w:val="22"/>
          <w:szCs w:val="22"/>
        </w:rPr>
        <w:t>.  La famiglia dichiara che intende rinunciare all’esame e pertanto la segreteria invita la famiglia a inviare alla scuola via mail la richiesta di rinuncia. Alla conclusione dei lavori della commissione per le prove orali si attesta che non è pervenuta nessuna mail alla scuola e l’allievo non è presente.</w:t>
      </w:r>
    </w:p>
    <w:p w14:paraId="3656C4FE" w14:textId="77777777" w:rsidR="00057663" w:rsidRPr="00D42CC4" w:rsidRDefault="00057663" w:rsidP="00057663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F0132CD" w14:textId="2C0DCB0D" w:rsidR="0059311F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Per ogni candidato vengono trascritti sull</w:t>
      </w:r>
      <w:r w:rsidR="00C01A5F" w:rsidRPr="00D42CC4">
        <w:rPr>
          <w:sz w:val="22"/>
          <w:szCs w:val="22"/>
        </w:rPr>
        <w:t xml:space="preserve">e </w:t>
      </w:r>
      <w:r w:rsidRPr="00D42CC4">
        <w:rPr>
          <w:sz w:val="22"/>
          <w:szCs w:val="22"/>
        </w:rPr>
        <w:t>apposit</w:t>
      </w:r>
      <w:r w:rsidR="00C01A5F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 sched</w:t>
      </w:r>
      <w:r w:rsidR="00C01A5F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 </w:t>
      </w:r>
      <w:r w:rsidR="008D5D04" w:rsidRPr="00D42CC4">
        <w:rPr>
          <w:sz w:val="22"/>
          <w:szCs w:val="22"/>
        </w:rPr>
        <w:t>di seguito allegat</w:t>
      </w:r>
      <w:r w:rsidR="00C01A5F" w:rsidRPr="00D42CC4">
        <w:rPr>
          <w:sz w:val="22"/>
          <w:szCs w:val="22"/>
        </w:rPr>
        <w:t>e</w:t>
      </w:r>
      <w:r w:rsidR="008D5D04" w:rsidRPr="00D42CC4">
        <w:rPr>
          <w:sz w:val="22"/>
          <w:szCs w:val="22"/>
        </w:rPr>
        <w:t xml:space="preserve">, </w:t>
      </w:r>
      <w:r w:rsidRPr="00D42CC4">
        <w:rPr>
          <w:sz w:val="22"/>
          <w:szCs w:val="22"/>
        </w:rPr>
        <w:t>gli argomenti trattati e le proposte di voto.</w:t>
      </w:r>
      <w:r w:rsidR="006C1F76" w:rsidRPr="00D42CC4">
        <w:rPr>
          <w:sz w:val="22"/>
          <w:szCs w:val="22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5"/>
        <w:gridCol w:w="1554"/>
        <w:gridCol w:w="4189"/>
        <w:gridCol w:w="1901"/>
      </w:tblGrid>
      <w:tr w:rsidR="00D42CC4" w:rsidRPr="00D42CC4" w14:paraId="06DC1DFC" w14:textId="77777777" w:rsidTr="000D11C9">
        <w:tc>
          <w:tcPr>
            <w:tcW w:w="1031" w:type="pct"/>
          </w:tcPr>
          <w:p w14:paraId="6B83582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NOME e COGNOME DEL CANDIDATO</w:t>
            </w:r>
          </w:p>
        </w:tc>
        <w:tc>
          <w:tcPr>
            <w:tcW w:w="807" w:type="pct"/>
          </w:tcPr>
          <w:p w14:paraId="28D95F88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DISCIPLINA</w:t>
            </w:r>
          </w:p>
        </w:tc>
        <w:tc>
          <w:tcPr>
            <w:tcW w:w="2175" w:type="pct"/>
          </w:tcPr>
          <w:p w14:paraId="3632A10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ARGOMENTI DELLA PROVA ORALE</w:t>
            </w:r>
          </w:p>
        </w:tc>
        <w:tc>
          <w:tcPr>
            <w:tcW w:w="987" w:type="pct"/>
          </w:tcPr>
          <w:p w14:paraId="4F583AF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VALUTAZIONE in decimi</w:t>
            </w:r>
          </w:p>
        </w:tc>
      </w:tr>
      <w:tr w:rsidR="00D42CC4" w:rsidRPr="00D42CC4" w14:paraId="516DD507" w14:textId="77777777" w:rsidTr="000D11C9">
        <w:trPr>
          <w:trHeight w:val="268"/>
        </w:trPr>
        <w:tc>
          <w:tcPr>
            <w:tcW w:w="1031" w:type="pct"/>
            <w:vMerge w:val="restart"/>
          </w:tcPr>
          <w:p w14:paraId="4576FBC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69813462"/>
          </w:p>
        </w:tc>
        <w:tc>
          <w:tcPr>
            <w:tcW w:w="807" w:type="pct"/>
          </w:tcPr>
          <w:p w14:paraId="00A4DF3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50146BD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A79102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5375A6F4" w14:textId="77777777" w:rsidTr="000D11C9">
        <w:trPr>
          <w:trHeight w:val="268"/>
        </w:trPr>
        <w:tc>
          <w:tcPr>
            <w:tcW w:w="1031" w:type="pct"/>
            <w:vMerge/>
          </w:tcPr>
          <w:p w14:paraId="7D92491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700B694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00D37662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4B71452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3AA7E2FF" w14:textId="77777777" w:rsidTr="000D11C9">
        <w:trPr>
          <w:trHeight w:val="268"/>
        </w:trPr>
        <w:tc>
          <w:tcPr>
            <w:tcW w:w="1031" w:type="pct"/>
            <w:vMerge/>
          </w:tcPr>
          <w:p w14:paraId="6392CB2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1187D828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37C333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EC5F07D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779E531C" w14:textId="77777777" w:rsidTr="000D11C9">
        <w:trPr>
          <w:trHeight w:val="268"/>
        </w:trPr>
        <w:tc>
          <w:tcPr>
            <w:tcW w:w="1031" w:type="pct"/>
            <w:vMerge/>
          </w:tcPr>
          <w:p w14:paraId="55BC269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2E20E2B8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EA6765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317157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5AE89A01" w14:textId="77777777" w:rsidTr="000D11C9">
        <w:trPr>
          <w:trHeight w:val="268"/>
        </w:trPr>
        <w:tc>
          <w:tcPr>
            <w:tcW w:w="1031" w:type="pct"/>
            <w:vMerge/>
          </w:tcPr>
          <w:p w14:paraId="0FE748D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36E14647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7B51EF2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150917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2A681FE" w14:textId="77777777" w:rsidTr="000D11C9">
        <w:trPr>
          <w:trHeight w:val="268"/>
        </w:trPr>
        <w:tc>
          <w:tcPr>
            <w:tcW w:w="1031" w:type="pct"/>
            <w:vMerge/>
          </w:tcPr>
          <w:p w14:paraId="2868FF2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F11D03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496CAAC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8E0C9B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7F0A651" w14:textId="77777777" w:rsidTr="000D11C9">
        <w:trPr>
          <w:trHeight w:val="268"/>
        </w:trPr>
        <w:tc>
          <w:tcPr>
            <w:tcW w:w="1031" w:type="pct"/>
            <w:vMerge/>
          </w:tcPr>
          <w:p w14:paraId="18D595F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4E6CA0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4E1F35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5B424227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327CCDF8" w14:textId="77777777" w:rsidTr="000D11C9">
        <w:trPr>
          <w:trHeight w:val="268"/>
        </w:trPr>
        <w:tc>
          <w:tcPr>
            <w:tcW w:w="1031" w:type="pct"/>
            <w:vMerge/>
          </w:tcPr>
          <w:p w14:paraId="0629243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735FA4C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740583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A859A4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0D915132" w14:textId="77777777" w:rsidTr="000D11C9">
        <w:trPr>
          <w:trHeight w:val="268"/>
        </w:trPr>
        <w:tc>
          <w:tcPr>
            <w:tcW w:w="1031" w:type="pct"/>
            <w:vMerge/>
          </w:tcPr>
          <w:p w14:paraId="78F668B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201B916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5CA6690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7718CD85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D42CC4" w:rsidRPr="00D42CC4" w14:paraId="15FB6C63" w14:textId="77777777" w:rsidTr="000D11C9">
        <w:trPr>
          <w:trHeight w:val="383"/>
        </w:trPr>
        <w:tc>
          <w:tcPr>
            <w:tcW w:w="1031" w:type="pct"/>
            <w:vMerge w:val="restart"/>
          </w:tcPr>
          <w:p w14:paraId="1AE4919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4DB2A1C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58F436A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2BE1F18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7E983E6A" w14:textId="77777777" w:rsidTr="000D11C9">
        <w:trPr>
          <w:trHeight w:val="383"/>
        </w:trPr>
        <w:tc>
          <w:tcPr>
            <w:tcW w:w="1031" w:type="pct"/>
            <w:vMerge/>
          </w:tcPr>
          <w:p w14:paraId="6979C91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00252B6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CFE443E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18CB8B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627A7662" w14:textId="77777777" w:rsidTr="000D11C9">
        <w:trPr>
          <w:trHeight w:val="383"/>
        </w:trPr>
        <w:tc>
          <w:tcPr>
            <w:tcW w:w="1031" w:type="pct"/>
            <w:vMerge/>
          </w:tcPr>
          <w:p w14:paraId="319F703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4CA052EE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D9A5EB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6303552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37AB4AE2" w14:textId="77777777" w:rsidTr="000D11C9">
        <w:trPr>
          <w:trHeight w:val="383"/>
        </w:trPr>
        <w:tc>
          <w:tcPr>
            <w:tcW w:w="1031" w:type="pct"/>
            <w:vMerge/>
          </w:tcPr>
          <w:p w14:paraId="0F1C878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487745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6B883AC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4449F97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0F7CCA55" w14:textId="77777777" w:rsidTr="000D11C9">
        <w:trPr>
          <w:trHeight w:val="383"/>
        </w:trPr>
        <w:tc>
          <w:tcPr>
            <w:tcW w:w="1031" w:type="pct"/>
            <w:vMerge/>
          </w:tcPr>
          <w:p w14:paraId="4164909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4A0B346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AE5A3C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46C85BF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06CBFEE" w14:textId="77777777" w:rsidTr="000D11C9">
        <w:trPr>
          <w:trHeight w:val="383"/>
        </w:trPr>
        <w:tc>
          <w:tcPr>
            <w:tcW w:w="1031" w:type="pct"/>
            <w:vMerge/>
          </w:tcPr>
          <w:p w14:paraId="416AC9D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38CD0D7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D8ABDC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E9FB84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257504EB" w14:textId="77777777" w:rsidTr="000D11C9">
        <w:trPr>
          <w:trHeight w:val="383"/>
        </w:trPr>
        <w:tc>
          <w:tcPr>
            <w:tcW w:w="1031" w:type="pct"/>
            <w:vMerge/>
          </w:tcPr>
          <w:p w14:paraId="370BBBE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834F18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022282A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00FA82B5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64CCC89A" w14:textId="77777777" w:rsidTr="000D11C9">
        <w:trPr>
          <w:trHeight w:val="383"/>
        </w:trPr>
        <w:tc>
          <w:tcPr>
            <w:tcW w:w="1031" w:type="pct"/>
            <w:vMerge/>
          </w:tcPr>
          <w:p w14:paraId="154A677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626FD41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77299EE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2C32E1D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196C5A0" w14:textId="77777777" w:rsidTr="000D11C9">
        <w:trPr>
          <w:trHeight w:val="383"/>
        </w:trPr>
        <w:tc>
          <w:tcPr>
            <w:tcW w:w="1031" w:type="pct"/>
            <w:vMerge/>
          </w:tcPr>
          <w:p w14:paraId="1F38B362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D467E9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7473EF8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EB7F09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E2EF500" w14:textId="77777777" w:rsidR="000B53DF" w:rsidRPr="00D42CC4" w:rsidRDefault="000B53DF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8370371" w14:textId="45FCB576" w:rsidR="00EE745E" w:rsidRPr="00D42CC4" w:rsidRDefault="00CB34A9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Letto, approvato e sottoscritto il presente verbale, l</w:t>
      </w:r>
      <w:r w:rsidR="00EE745E" w:rsidRPr="00D42CC4">
        <w:rPr>
          <w:sz w:val="22"/>
          <w:szCs w:val="22"/>
        </w:rPr>
        <w:t>a seduta è tolta alle ore</w:t>
      </w:r>
      <w:r w:rsidR="00D35C80" w:rsidRPr="00D42CC4">
        <w:rPr>
          <w:sz w:val="22"/>
          <w:szCs w:val="22"/>
        </w:rPr>
        <w:t xml:space="preserve"> </w:t>
      </w:r>
      <w:r w:rsidR="0027216D" w:rsidRPr="00D42CC4">
        <w:rPr>
          <w:sz w:val="22"/>
          <w:szCs w:val="22"/>
        </w:rPr>
        <w:t>…</w:t>
      </w:r>
      <w:proofErr w:type="gramStart"/>
      <w:r w:rsidR="0027216D" w:rsidRPr="00D42CC4">
        <w:rPr>
          <w:sz w:val="22"/>
          <w:szCs w:val="22"/>
        </w:rPr>
        <w:t>…….</w:t>
      </w:r>
      <w:proofErr w:type="gramEnd"/>
      <w:r w:rsidR="003575AE" w:rsidRPr="00D42CC4">
        <w:rPr>
          <w:sz w:val="22"/>
          <w:szCs w:val="22"/>
        </w:rPr>
        <w:t>.</w:t>
      </w:r>
    </w:p>
    <w:p w14:paraId="72448CEB" w14:textId="77777777" w:rsidR="00D74E67" w:rsidRPr="00D42CC4" w:rsidRDefault="00D74E67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8370373" w14:textId="411DC03E" w:rsidR="00EE745E" w:rsidRPr="00D42CC4" w:rsidRDefault="00EE745E" w:rsidP="00D42CC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IL SEGRETARIO</w:t>
      </w:r>
      <w:r w:rsidR="008D5D04" w:rsidRPr="00D42CC4">
        <w:rPr>
          <w:sz w:val="22"/>
          <w:szCs w:val="22"/>
        </w:rPr>
        <w:t xml:space="preserve">                                                             </w:t>
      </w:r>
      <w:r w:rsidR="005B7DB0" w:rsidRPr="00D42CC4">
        <w:rPr>
          <w:sz w:val="22"/>
          <w:szCs w:val="22"/>
        </w:rPr>
        <w:t xml:space="preserve">                 </w:t>
      </w:r>
      <w:r w:rsidR="008D5D04" w:rsidRPr="00D42CC4">
        <w:rPr>
          <w:sz w:val="22"/>
          <w:szCs w:val="22"/>
        </w:rPr>
        <w:t xml:space="preserve">    </w:t>
      </w:r>
      <w:r w:rsidRPr="00D42CC4">
        <w:rPr>
          <w:sz w:val="22"/>
          <w:szCs w:val="22"/>
        </w:rPr>
        <w:t xml:space="preserve"> </w:t>
      </w:r>
      <w:r w:rsidR="00D35C80" w:rsidRPr="00D42CC4">
        <w:rPr>
          <w:sz w:val="22"/>
          <w:szCs w:val="22"/>
        </w:rPr>
        <w:t>I</w:t>
      </w:r>
      <w:r w:rsidR="002C76E6" w:rsidRPr="00D42CC4">
        <w:rPr>
          <w:sz w:val="22"/>
          <w:szCs w:val="22"/>
        </w:rPr>
        <w:t>L</w:t>
      </w:r>
      <w:r w:rsidRPr="00D42CC4">
        <w:rPr>
          <w:sz w:val="22"/>
          <w:szCs w:val="22"/>
        </w:rPr>
        <w:t xml:space="preserve"> PRESIDENTE</w:t>
      </w:r>
    </w:p>
    <w:sectPr w:rsidR="00EE745E" w:rsidRPr="00D42CC4" w:rsidSect="00744D8E">
      <w:headerReference w:type="first" r:id="rId8"/>
      <w:footerReference w:type="first" r:id="rId9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88B8" w14:textId="77777777" w:rsidR="0063500C" w:rsidRDefault="0063500C">
      <w:r>
        <w:separator/>
      </w:r>
    </w:p>
  </w:endnote>
  <w:endnote w:type="continuationSeparator" w:id="0">
    <w:p w14:paraId="411BF350" w14:textId="77777777" w:rsidR="0063500C" w:rsidRDefault="0063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04BB" w14:textId="509C7574" w:rsidR="00557488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  <w:p w14:paraId="683704BD" w14:textId="4359313E" w:rsidR="00557488" w:rsidRPr="00F74044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C90C" w14:textId="77777777" w:rsidR="0063500C" w:rsidRDefault="0063500C">
      <w:r>
        <w:separator/>
      </w:r>
    </w:p>
  </w:footnote>
  <w:footnote w:type="continuationSeparator" w:id="0">
    <w:p w14:paraId="45C92B71" w14:textId="77777777" w:rsidR="0063500C" w:rsidRDefault="00635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68D0" w14:textId="73F8DF96" w:rsidR="00D46845" w:rsidRPr="00046565" w:rsidRDefault="003122C8" w:rsidP="003122C8">
    <w:pPr>
      <w:ind w:right="-894"/>
      <w:rPr>
        <w:noProof/>
        <w:lang w:eastAsia="it-IT"/>
      </w:rPr>
    </w:pPr>
    <w:r w:rsidRPr="00224BC9">
      <w:rPr>
        <w:noProof/>
        <w:lang w:eastAsia="it-IT"/>
      </w:rPr>
      <w:drawing>
        <wp:inline distT="0" distB="0" distL="0" distR="0" wp14:anchorId="2BB325B6" wp14:editId="07639909">
          <wp:extent cx="6120765" cy="1582967"/>
          <wp:effectExtent l="0" t="0" r="0" b="0"/>
          <wp:docPr id="85585066" name="Immagine 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066" name="Immagine 1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582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0.2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00004C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D71153"/>
    <w:multiLevelType w:val="hybridMultilevel"/>
    <w:tmpl w:val="86D636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63F6"/>
    <w:multiLevelType w:val="hybridMultilevel"/>
    <w:tmpl w:val="48B60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3984"/>
    <w:multiLevelType w:val="hybridMultilevel"/>
    <w:tmpl w:val="C804C0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A695A"/>
    <w:multiLevelType w:val="hybridMultilevel"/>
    <w:tmpl w:val="EBACB0E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52A24"/>
    <w:multiLevelType w:val="hybridMultilevel"/>
    <w:tmpl w:val="BAD02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Opti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36072"/>
    <w:multiLevelType w:val="hybridMultilevel"/>
    <w:tmpl w:val="7FBCF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916F2"/>
    <w:multiLevelType w:val="hybridMultilevel"/>
    <w:tmpl w:val="F6861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E3BBB"/>
    <w:multiLevelType w:val="hybridMultilevel"/>
    <w:tmpl w:val="67DE0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B423A"/>
    <w:multiLevelType w:val="hybridMultilevel"/>
    <w:tmpl w:val="D2F6C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F09F2"/>
    <w:multiLevelType w:val="hybridMultilevel"/>
    <w:tmpl w:val="9618AD7E"/>
    <w:lvl w:ilvl="0" w:tplc="43DE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54A"/>
    <w:multiLevelType w:val="multilevel"/>
    <w:tmpl w:val="F86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99071F"/>
    <w:multiLevelType w:val="hybridMultilevel"/>
    <w:tmpl w:val="AD86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3032D"/>
    <w:multiLevelType w:val="hybridMultilevel"/>
    <w:tmpl w:val="D2AE1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D55AB"/>
    <w:multiLevelType w:val="hybridMultilevel"/>
    <w:tmpl w:val="AF061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53819"/>
    <w:multiLevelType w:val="hybridMultilevel"/>
    <w:tmpl w:val="B614CE46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1FDD"/>
    <w:multiLevelType w:val="hybridMultilevel"/>
    <w:tmpl w:val="4EBAC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30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31" w15:restartNumberingAfterBreak="0">
    <w:nsid w:val="63707A04"/>
    <w:multiLevelType w:val="hybridMultilevel"/>
    <w:tmpl w:val="6A30474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7961DF"/>
    <w:multiLevelType w:val="hybridMultilevel"/>
    <w:tmpl w:val="D19006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451F"/>
    <w:multiLevelType w:val="hybridMultilevel"/>
    <w:tmpl w:val="E690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7498A"/>
    <w:multiLevelType w:val="hybridMultilevel"/>
    <w:tmpl w:val="429EF8C4"/>
    <w:lvl w:ilvl="0" w:tplc="5EC8BA9A">
      <w:start w:val="1"/>
      <w:numFmt w:val="decimal"/>
      <w:lvlText w:val="%1."/>
      <w:lvlJc w:val="left"/>
      <w:pPr>
        <w:ind w:left="1548" w:hanging="360"/>
      </w:pPr>
    </w:lvl>
    <w:lvl w:ilvl="1" w:tplc="04100019">
      <w:start w:val="1"/>
      <w:numFmt w:val="lowerLetter"/>
      <w:lvlText w:val="%2."/>
      <w:lvlJc w:val="left"/>
      <w:pPr>
        <w:ind w:left="2268" w:hanging="360"/>
      </w:pPr>
    </w:lvl>
    <w:lvl w:ilvl="2" w:tplc="0410001B">
      <w:start w:val="1"/>
      <w:numFmt w:val="lowerRoman"/>
      <w:lvlText w:val="%3."/>
      <w:lvlJc w:val="right"/>
      <w:pPr>
        <w:ind w:left="2988" w:hanging="180"/>
      </w:pPr>
    </w:lvl>
    <w:lvl w:ilvl="3" w:tplc="0410000F">
      <w:start w:val="1"/>
      <w:numFmt w:val="decimal"/>
      <w:lvlText w:val="%4."/>
      <w:lvlJc w:val="left"/>
      <w:pPr>
        <w:ind w:left="3708" w:hanging="360"/>
      </w:pPr>
    </w:lvl>
    <w:lvl w:ilvl="4" w:tplc="04100019">
      <w:start w:val="1"/>
      <w:numFmt w:val="lowerLetter"/>
      <w:lvlText w:val="%5."/>
      <w:lvlJc w:val="left"/>
      <w:pPr>
        <w:ind w:left="4428" w:hanging="360"/>
      </w:pPr>
    </w:lvl>
    <w:lvl w:ilvl="5" w:tplc="0410001B">
      <w:start w:val="1"/>
      <w:numFmt w:val="lowerRoman"/>
      <w:lvlText w:val="%6."/>
      <w:lvlJc w:val="right"/>
      <w:pPr>
        <w:ind w:left="5148" w:hanging="180"/>
      </w:pPr>
    </w:lvl>
    <w:lvl w:ilvl="6" w:tplc="0410000F">
      <w:start w:val="1"/>
      <w:numFmt w:val="decimal"/>
      <w:lvlText w:val="%7."/>
      <w:lvlJc w:val="left"/>
      <w:pPr>
        <w:ind w:left="5868" w:hanging="360"/>
      </w:pPr>
    </w:lvl>
    <w:lvl w:ilvl="7" w:tplc="04100019">
      <w:start w:val="1"/>
      <w:numFmt w:val="lowerLetter"/>
      <w:lvlText w:val="%8."/>
      <w:lvlJc w:val="left"/>
      <w:pPr>
        <w:ind w:left="6588" w:hanging="360"/>
      </w:pPr>
    </w:lvl>
    <w:lvl w:ilvl="8" w:tplc="0410001B">
      <w:start w:val="1"/>
      <w:numFmt w:val="lowerRoman"/>
      <w:lvlText w:val="%9."/>
      <w:lvlJc w:val="right"/>
      <w:pPr>
        <w:ind w:left="7308" w:hanging="180"/>
      </w:pPr>
    </w:lvl>
  </w:abstractNum>
  <w:abstractNum w:abstractNumId="37" w15:restartNumberingAfterBreak="0">
    <w:nsid w:val="7A4320B4"/>
    <w:multiLevelType w:val="hybridMultilevel"/>
    <w:tmpl w:val="B10A44FA"/>
    <w:lvl w:ilvl="0" w:tplc="AC027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70F44"/>
    <w:multiLevelType w:val="hybridMultilevel"/>
    <w:tmpl w:val="7B388BF6"/>
    <w:lvl w:ilvl="0" w:tplc="D4DC9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11FF1"/>
    <w:multiLevelType w:val="hybridMultilevel"/>
    <w:tmpl w:val="0844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026872">
    <w:abstractNumId w:val="0"/>
  </w:num>
  <w:num w:numId="2" w16cid:durableId="413937268">
    <w:abstractNumId w:val="1"/>
  </w:num>
  <w:num w:numId="3" w16cid:durableId="653337011">
    <w:abstractNumId w:val="2"/>
  </w:num>
  <w:num w:numId="4" w16cid:durableId="1796756247">
    <w:abstractNumId w:val="3"/>
  </w:num>
  <w:num w:numId="5" w16cid:durableId="978219189">
    <w:abstractNumId w:val="10"/>
  </w:num>
  <w:num w:numId="6" w16cid:durableId="2117745582">
    <w:abstractNumId w:val="38"/>
  </w:num>
  <w:num w:numId="7" w16cid:durableId="283855790">
    <w:abstractNumId w:val="19"/>
  </w:num>
  <w:num w:numId="8" w16cid:durableId="259726418">
    <w:abstractNumId w:val="26"/>
  </w:num>
  <w:num w:numId="9" w16cid:durableId="1000161829">
    <w:abstractNumId w:val="29"/>
  </w:num>
  <w:num w:numId="10" w16cid:durableId="962464839">
    <w:abstractNumId w:val="30"/>
  </w:num>
  <w:num w:numId="11" w16cid:durableId="505218542">
    <w:abstractNumId w:val="11"/>
  </w:num>
  <w:num w:numId="12" w16cid:durableId="660503544">
    <w:abstractNumId w:val="22"/>
  </w:num>
  <w:num w:numId="13" w16cid:durableId="846988976">
    <w:abstractNumId w:val="33"/>
  </w:num>
  <w:num w:numId="14" w16cid:durableId="665325733">
    <w:abstractNumId w:val="35"/>
  </w:num>
  <w:num w:numId="15" w16cid:durableId="429470519">
    <w:abstractNumId w:val="8"/>
  </w:num>
  <w:num w:numId="16" w16cid:durableId="792214308">
    <w:abstractNumId w:val="20"/>
  </w:num>
  <w:num w:numId="17" w16cid:durableId="492724047">
    <w:abstractNumId w:val="37"/>
  </w:num>
  <w:num w:numId="18" w16cid:durableId="8100970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6903715">
    <w:abstractNumId w:val="15"/>
  </w:num>
  <w:num w:numId="20" w16cid:durableId="97453717">
    <w:abstractNumId w:val="39"/>
  </w:num>
  <w:num w:numId="21" w16cid:durableId="1064139419">
    <w:abstractNumId w:val="31"/>
  </w:num>
  <w:num w:numId="22" w16cid:durableId="582644036">
    <w:abstractNumId w:val="32"/>
  </w:num>
  <w:num w:numId="23" w16cid:durableId="1317568411">
    <w:abstractNumId w:val="12"/>
  </w:num>
  <w:num w:numId="24" w16cid:durableId="2080587982">
    <w:abstractNumId w:val="23"/>
  </w:num>
  <w:num w:numId="25" w16cid:durableId="1553536063">
    <w:abstractNumId w:val="4"/>
  </w:num>
  <w:num w:numId="26" w16cid:durableId="789977543">
    <w:abstractNumId w:val="5"/>
  </w:num>
  <w:num w:numId="27" w16cid:durableId="570967885">
    <w:abstractNumId w:val="9"/>
  </w:num>
  <w:num w:numId="28" w16cid:durableId="1423406121">
    <w:abstractNumId w:val="6"/>
  </w:num>
  <w:num w:numId="29" w16cid:durableId="1552155954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5676129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6470198">
    <w:abstractNumId w:val="34"/>
  </w:num>
  <w:num w:numId="32" w16cid:durableId="1877423512">
    <w:abstractNumId w:val="13"/>
  </w:num>
  <w:num w:numId="33" w16cid:durableId="17279918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16581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8513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4476412">
    <w:abstractNumId w:val="17"/>
  </w:num>
  <w:num w:numId="37" w16cid:durableId="177232323">
    <w:abstractNumId w:val="7"/>
  </w:num>
  <w:num w:numId="38" w16cid:durableId="1371959815">
    <w:abstractNumId w:val="14"/>
  </w:num>
  <w:num w:numId="39" w16cid:durableId="2083747477">
    <w:abstractNumId w:val="21"/>
  </w:num>
  <w:num w:numId="40" w16cid:durableId="37903401">
    <w:abstractNumId w:val="24"/>
  </w:num>
  <w:num w:numId="41" w16cid:durableId="681055387">
    <w:abstractNumId w:val="16"/>
  </w:num>
  <w:num w:numId="42" w16cid:durableId="1851329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4193"/>
    <w:rsid w:val="00013006"/>
    <w:rsid w:val="000210D3"/>
    <w:rsid w:val="00024EFD"/>
    <w:rsid w:val="00025E80"/>
    <w:rsid w:val="000346B9"/>
    <w:rsid w:val="00040935"/>
    <w:rsid w:val="00045416"/>
    <w:rsid w:val="00046565"/>
    <w:rsid w:val="0005433D"/>
    <w:rsid w:val="00057663"/>
    <w:rsid w:val="0006251E"/>
    <w:rsid w:val="00064137"/>
    <w:rsid w:val="000653A4"/>
    <w:rsid w:val="0008558D"/>
    <w:rsid w:val="00087949"/>
    <w:rsid w:val="000B53DF"/>
    <w:rsid w:val="000C1346"/>
    <w:rsid w:val="000C18CB"/>
    <w:rsid w:val="000C491C"/>
    <w:rsid w:val="000C4D1D"/>
    <w:rsid w:val="000D09A0"/>
    <w:rsid w:val="000D1AAD"/>
    <w:rsid w:val="000D4565"/>
    <w:rsid w:val="000E1B4A"/>
    <w:rsid w:val="000E5EA4"/>
    <w:rsid w:val="000E6FC8"/>
    <w:rsid w:val="00104E48"/>
    <w:rsid w:val="00107ED5"/>
    <w:rsid w:val="001176C1"/>
    <w:rsid w:val="0012108C"/>
    <w:rsid w:val="001217B2"/>
    <w:rsid w:val="00121D2C"/>
    <w:rsid w:val="001306C6"/>
    <w:rsid w:val="0013796C"/>
    <w:rsid w:val="0014454D"/>
    <w:rsid w:val="00146C9A"/>
    <w:rsid w:val="00151A51"/>
    <w:rsid w:val="0015471F"/>
    <w:rsid w:val="0015478F"/>
    <w:rsid w:val="00160C11"/>
    <w:rsid w:val="00173B0F"/>
    <w:rsid w:val="00183ABB"/>
    <w:rsid w:val="00190E42"/>
    <w:rsid w:val="00196707"/>
    <w:rsid w:val="00197790"/>
    <w:rsid w:val="001B5851"/>
    <w:rsid w:val="001B7F92"/>
    <w:rsid w:val="001C203A"/>
    <w:rsid w:val="001C36F2"/>
    <w:rsid w:val="001C4098"/>
    <w:rsid w:val="001C6225"/>
    <w:rsid w:val="001C62F9"/>
    <w:rsid w:val="001D3C27"/>
    <w:rsid w:val="001D42D0"/>
    <w:rsid w:val="001E23CB"/>
    <w:rsid w:val="001F6F64"/>
    <w:rsid w:val="001F7E90"/>
    <w:rsid w:val="002053A4"/>
    <w:rsid w:val="00211D60"/>
    <w:rsid w:val="0021773B"/>
    <w:rsid w:val="00220A77"/>
    <w:rsid w:val="00221333"/>
    <w:rsid w:val="002224F5"/>
    <w:rsid w:val="00223B49"/>
    <w:rsid w:val="002248DB"/>
    <w:rsid w:val="00225D2F"/>
    <w:rsid w:val="0023275E"/>
    <w:rsid w:val="00232AD6"/>
    <w:rsid w:val="0023546D"/>
    <w:rsid w:val="00235650"/>
    <w:rsid w:val="00236217"/>
    <w:rsid w:val="00237D19"/>
    <w:rsid w:val="0024129B"/>
    <w:rsid w:val="00241505"/>
    <w:rsid w:val="00243A7C"/>
    <w:rsid w:val="00256D78"/>
    <w:rsid w:val="00264E13"/>
    <w:rsid w:val="00265118"/>
    <w:rsid w:val="00266AE0"/>
    <w:rsid w:val="00267BD0"/>
    <w:rsid w:val="0027216D"/>
    <w:rsid w:val="00273624"/>
    <w:rsid w:val="00282493"/>
    <w:rsid w:val="00283B27"/>
    <w:rsid w:val="002850F6"/>
    <w:rsid w:val="00295FA2"/>
    <w:rsid w:val="002A3821"/>
    <w:rsid w:val="002A3D29"/>
    <w:rsid w:val="002A5451"/>
    <w:rsid w:val="002C76E6"/>
    <w:rsid w:val="002D23CA"/>
    <w:rsid w:val="002D7235"/>
    <w:rsid w:val="002D79F1"/>
    <w:rsid w:val="002E0680"/>
    <w:rsid w:val="002E121C"/>
    <w:rsid w:val="002E1F45"/>
    <w:rsid w:val="002E44C0"/>
    <w:rsid w:val="002E62AD"/>
    <w:rsid w:val="002F26E1"/>
    <w:rsid w:val="0030493A"/>
    <w:rsid w:val="003122C8"/>
    <w:rsid w:val="003143EE"/>
    <w:rsid w:val="003158A6"/>
    <w:rsid w:val="00316F6F"/>
    <w:rsid w:val="003175C9"/>
    <w:rsid w:val="003211E2"/>
    <w:rsid w:val="003267B9"/>
    <w:rsid w:val="003333C2"/>
    <w:rsid w:val="003354F3"/>
    <w:rsid w:val="00342C67"/>
    <w:rsid w:val="00344838"/>
    <w:rsid w:val="00346E6B"/>
    <w:rsid w:val="003575AE"/>
    <w:rsid w:val="00365C0A"/>
    <w:rsid w:val="00372B55"/>
    <w:rsid w:val="00377E14"/>
    <w:rsid w:val="003808FE"/>
    <w:rsid w:val="00380D6E"/>
    <w:rsid w:val="00396A35"/>
    <w:rsid w:val="003A1675"/>
    <w:rsid w:val="003B7ACB"/>
    <w:rsid w:val="003C330A"/>
    <w:rsid w:val="003C6032"/>
    <w:rsid w:val="003E6CF0"/>
    <w:rsid w:val="003F06E5"/>
    <w:rsid w:val="003F08F4"/>
    <w:rsid w:val="003F19BF"/>
    <w:rsid w:val="003F6FF3"/>
    <w:rsid w:val="00402A8E"/>
    <w:rsid w:val="00417A5A"/>
    <w:rsid w:val="004200FC"/>
    <w:rsid w:val="00427BED"/>
    <w:rsid w:val="0044224A"/>
    <w:rsid w:val="00457CE6"/>
    <w:rsid w:val="00467C87"/>
    <w:rsid w:val="00470309"/>
    <w:rsid w:val="00471A5A"/>
    <w:rsid w:val="0047551F"/>
    <w:rsid w:val="00476A6D"/>
    <w:rsid w:val="004903F9"/>
    <w:rsid w:val="0049065C"/>
    <w:rsid w:val="00493FDE"/>
    <w:rsid w:val="004A34CE"/>
    <w:rsid w:val="004A441D"/>
    <w:rsid w:val="004A5299"/>
    <w:rsid w:val="004A6E78"/>
    <w:rsid w:val="004C52D4"/>
    <w:rsid w:val="004C57D9"/>
    <w:rsid w:val="004C63F0"/>
    <w:rsid w:val="004D373D"/>
    <w:rsid w:val="004D68D7"/>
    <w:rsid w:val="004E1268"/>
    <w:rsid w:val="004E1CB0"/>
    <w:rsid w:val="004E66F5"/>
    <w:rsid w:val="005053E2"/>
    <w:rsid w:val="00512823"/>
    <w:rsid w:val="00513ED3"/>
    <w:rsid w:val="005142A6"/>
    <w:rsid w:val="00517ABE"/>
    <w:rsid w:val="00517E81"/>
    <w:rsid w:val="00520F82"/>
    <w:rsid w:val="00523324"/>
    <w:rsid w:val="0052424D"/>
    <w:rsid w:val="00533EDA"/>
    <w:rsid w:val="00545517"/>
    <w:rsid w:val="00551F39"/>
    <w:rsid w:val="00552588"/>
    <w:rsid w:val="005545BE"/>
    <w:rsid w:val="00557488"/>
    <w:rsid w:val="00563F12"/>
    <w:rsid w:val="00564D5A"/>
    <w:rsid w:val="00565CCB"/>
    <w:rsid w:val="0056653D"/>
    <w:rsid w:val="00570E56"/>
    <w:rsid w:val="00581D03"/>
    <w:rsid w:val="0059311F"/>
    <w:rsid w:val="00595C13"/>
    <w:rsid w:val="005A03E6"/>
    <w:rsid w:val="005B2455"/>
    <w:rsid w:val="005B7DB0"/>
    <w:rsid w:val="005C1C8E"/>
    <w:rsid w:val="005C7087"/>
    <w:rsid w:val="005D62AE"/>
    <w:rsid w:val="005E26BE"/>
    <w:rsid w:val="005F0F96"/>
    <w:rsid w:val="005F4C4F"/>
    <w:rsid w:val="005F54F6"/>
    <w:rsid w:val="006060D6"/>
    <w:rsid w:val="0061206A"/>
    <w:rsid w:val="00613F8C"/>
    <w:rsid w:val="006169C5"/>
    <w:rsid w:val="00621A86"/>
    <w:rsid w:val="00634BF2"/>
    <w:rsid w:val="0063500C"/>
    <w:rsid w:val="0063682F"/>
    <w:rsid w:val="0063721D"/>
    <w:rsid w:val="00641D0A"/>
    <w:rsid w:val="00650EA0"/>
    <w:rsid w:val="006515A8"/>
    <w:rsid w:val="006542A8"/>
    <w:rsid w:val="00660359"/>
    <w:rsid w:val="00663EC9"/>
    <w:rsid w:val="00665B71"/>
    <w:rsid w:val="00670A53"/>
    <w:rsid w:val="00671BA4"/>
    <w:rsid w:val="00676853"/>
    <w:rsid w:val="006809D6"/>
    <w:rsid w:val="00687C8D"/>
    <w:rsid w:val="00695BC7"/>
    <w:rsid w:val="006B01E7"/>
    <w:rsid w:val="006B3F69"/>
    <w:rsid w:val="006B74C8"/>
    <w:rsid w:val="006C1EBC"/>
    <w:rsid w:val="006C1F76"/>
    <w:rsid w:val="006C378E"/>
    <w:rsid w:val="006D2314"/>
    <w:rsid w:val="006D27C8"/>
    <w:rsid w:val="006D2BB3"/>
    <w:rsid w:val="006D2E79"/>
    <w:rsid w:val="006D51F0"/>
    <w:rsid w:val="006D7225"/>
    <w:rsid w:val="006D7659"/>
    <w:rsid w:val="006E00B8"/>
    <w:rsid w:val="006E146E"/>
    <w:rsid w:val="006E150E"/>
    <w:rsid w:val="006E4299"/>
    <w:rsid w:val="006E71A7"/>
    <w:rsid w:val="006F0E57"/>
    <w:rsid w:val="006F2018"/>
    <w:rsid w:val="006F45DF"/>
    <w:rsid w:val="006F57C6"/>
    <w:rsid w:val="0072380E"/>
    <w:rsid w:val="00724CBA"/>
    <w:rsid w:val="0073427A"/>
    <w:rsid w:val="00744D8E"/>
    <w:rsid w:val="007460BC"/>
    <w:rsid w:val="00755D90"/>
    <w:rsid w:val="007604C6"/>
    <w:rsid w:val="0076051C"/>
    <w:rsid w:val="0076245A"/>
    <w:rsid w:val="00764983"/>
    <w:rsid w:val="00765E43"/>
    <w:rsid w:val="00773527"/>
    <w:rsid w:val="00783924"/>
    <w:rsid w:val="00785E2F"/>
    <w:rsid w:val="00786E43"/>
    <w:rsid w:val="00796143"/>
    <w:rsid w:val="007A4209"/>
    <w:rsid w:val="007A6C2E"/>
    <w:rsid w:val="007A7B5D"/>
    <w:rsid w:val="007B1BE7"/>
    <w:rsid w:val="007B1C2B"/>
    <w:rsid w:val="007E2F04"/>
    <w:rsid w:val="007E3658"/>
    <w:rsid w:val="007E4DF4"/>
    <w:rsid w:val="007E5448"/>
    <w:rsid w:val="007F24BF"/>
    <w:rsid w:val="007F78B8"/>
    <w:rsid w:val="0083238F"/>
    <w:rsid w:val="008352D2"/>
    <w:rsid w:val="008439EE"/>
    <w:rsid w:val="00862F88"/>
    <w:rsid w:val="00865D06"/>
    <w:rsid w:val="0086634A"/>
    <w:rsid w:val="00883CAA"/>
    <w:rsid w:val="00885725"/>
    <w:rsid w:val="008874E5"/>
    <w:rsid w:val="008B2515"/>
    <w:rsid w:val="008B63C9"/>
    <w:rsid w:val="008B76A2"/>
    <w:rsid w:val="008C3BAC"/>
    <w:rsid w:val="008D02FA"/>
    <w:rsid w:val="008D0C72"/>
    <w:rsid w:val="008D5D04"/>
    <w:rsid w:val="008E3DE9"/>
    <w:rsid w:val="008E420C"/>
    <w:rsid w:val="008F19B5"/>
    <w:rsid w:val="008F293F"/>
    <w:rsid w:val="008F4540"/>
    <w:rsid w:val="008F56F0"/>
    <w:rsid w:val="008F5E94"/>
    <w:rsid w:val="0090038A"/>
    <w:rsid w:val="00902237"/>
    <w:rsid w:val="0090643F"/>
    <w:rsid w:val="00921E39"/>
    <w:rsid w:val="00926DBC"/>
    <w:rsid w:val="00926E2E"/>
    <w:rsid w:val="00931526"/>
    <w:rsid w:val="00940EF7"/>
    <w:rsid w:val="00943592"/>
    <w:rsid w:val="0095746C"/>
    <w:rsid w:val="00961830"/>
    <w:rsid w:val="00962BC1"/>
    <w:rsid w:val="0098682C"/>
    <w:rsid w:val="00991A76"/>
    <w:rsid w:val="009952EA"/>
    <w:rsid w:val="0099585D"/>
    <w:rsid w:val="00996DC5"/>
    <w:rsid w:val="009A64E8"/>
    <w:rsid w:val="009B3AA2"/>
    <w:rsid w:val="009B52D0"/>
    <w:rsid w:val="009C13E8"/>
    <w:rsid w:val="009C2492"/>
    <w:rsid w:val="009C2D78"/>
    <w:rsid w:val="009D06E9"/>
    <w:rsid w:val="009D7B8F"/>
    <w:rsid w:val="009E3515"/>
    <w:rsid w:val="009E3E14"/>
    <w:rsid w:val="009E5E2D"/>
    <w:rsid w:val="00A10371"/>
    <w:rsid w:val="00A11E87"/>
    <w:rsid w:val="00A13F7B"/>
    <w:rsid w:val="00A2285D"/>
    <w:rsid w:val="00A22FFC"/>
    <w:rsid w:val="00A23863"/>
    <w:rsid w:val="00A31B03"/>
    <w:rsid w:val="00A34016"/>
    <w:rsid w:val="00A42F56"/>
    <w:rsid w:val="00A469D0"/>
    <w:rsid w:val="00A65948"/>
    <w:rsid w:val="00A70E8C"/>
    <w:rsid w:val="00A72471"/>
    <w:rsid w:val="00A728A7"/>
    <w:rsid w:val="00A76D0D"/>
    <w:rsid w:val="00A80EB4"/>
    <w:rsid w:val="00A83145"/>
    <w:rsid w:val="00A94955"/>
    <w:rsid w:val="00AA0B64"/>
    <w:rsid w:val="00AA3D66"/>
    <w:rsid w:val="00AB176B"/>
    <w:rsid w:val="00AB3456"/>
    <w:rsid w:val="00AC3F59"/>
    <w:rsid w:val="00AC7B0E"/>
    <w:rsid w:val="00AD3053"/>
    <w:rsid w:val="00AD5DC9"/>
    <w:rsid w:val="00AE34E8"/>
    <w:rsid w:val="00AF30B0"/>
    <w:rsid w:val="00AF3628"/>
    <w:rsid w:val="00AF3F82"/>
    <w:rsid w:val="00AF40E0"/>
    <w:rsid w:val="00B01C5F"/>
    <w:rsid w:val="00B06540"/>
    <w:rsid w:val="00B13F73"/>
    <w:rsid w:val="00B24601"/>
    <w:rsid w:val="00B2731E"/>
    <w:rsid w:val="00B3377C"/>
    <w:rsid w:val="00B40E77"/>
    <w:rsid w:val="00B426AD"/>
    <w:rsid w:val="00B44FFA"/>
    <w:rsid w:val="00B456A4"/>
    <w:rsid w:val="00B57635"/>
    <w:rsid w:val="00B60FE0"/>
    <w:rsid w:val="00B65866"/>
    <w:rsid w:val="00B66793"/>
    <w:rsid w:val="00B759EC"/>
    <w:rsid w:val="00B909B5"/>
    <w:rsid w:val="00BA0F7E"/>
    <w:rsid w:val="00BA2CD5"/>
    <w:rsid w:val="00BA5C64"/>
    <w:rsid w:val="00BA7F13"/>
    <w:rsid w:val="00BB3A08"/>
    <w:rsid w:val="00BB5576"/>
    <w:rsid w:val="00BB6D3B"/>
    <w:rsid w:val="00BD1205"/>
    <w:rsid w:val="00BE6566"/>
    <w:rsid w:val="00BE7716"/>
    <w:rsid w:val="00BF08FB"/>
    <w:rsid w:val="00BF255E"/>
    <w:rsid w:val="00BF2AA0"/>
    <w:rsid w:val="00BF69A3"/>
    <w:rsid w:val="00C00ABC"/>
    <w:rsid w:val="00C01A5F"/>
    <w:rsid w:val="00C0489A"/>
    <w:rsid w:val="00C07F07"/>
    <w:rsid w:val="00C108FE"/>
    <w:rsid w:val="00C1281B"/>
    <w:rsid w:val="00C17F31"/>
    <w:rsid w:val="00C3174B"/>
    <w:rsid w:val="00C329D7"/>
    <w:rsid w:val="00C46050"/>
    <w:rsid w:val="00C47A45"/>
    <w:rsid w:val="00C53FA2"/>
    <w:rsid w:val="00C550D9"/>
    <w:rsid w:val="00C61E7C"/>
    <w:rsid w:val="00C67B14"/>
    <w:rsid w:val="00C71ABA"/>
    <w:rsid w:val="00C71CEE"/>
    <w:rsid w:val="00C760D4"/>
    <w:rsid w:val="00C76956"/>
    <w:rsid w:val="00C81DF7"/>
    <w:rsid w:val="00C87AC9"/>
    <w:rsid w:val="00C9396F"/>
    <w:rsid w:val="00CA5C99"/>
    <w:rsid w:val="00CB2802"/>
    <w:rsid w:val="00CB34A9"/>
    <w:rsid w:val="00CC0B04"/>
    <w:rsid w:val="00CC3884"/>
    <w:rsid w:val="00CD1386"/>
    <w:rsid w:val="00CE0C82"/>
    <w:rsid w:val="00CE232C"/>
    <w:rsid w:val="00CE7ADA"/>
    <w:rsid w:val="00CF0411"/>
    <w:rsid w:val="00CF5EF7"/>
    <w:rsid w:val="00CF701D"/>
    <w:rsid w:val="00D06560"/>
    <w:rsid w:val="00D1673C"/>
    <w:rsid w:val="00D22BAF"/>
    <w:rsid w:val="00D24901"/>
    <w:rsid w:val="00D34C20"/>
    <w:rsid w:val="00D35C80"/>
    <w:rsid w:val="00D35DAF"/>
    <w:rsid w:val="00D40E10"/>
    <w:rsid w:val="00D42CC4"/>
    <w:rsid w:val="00D45237"/>
    <w:rsid w:val="00D453EA"/>
    <w:rsid w:val="00D46845"/>
    <w:rsid w:val="00D576C1"/>
    <w:rsid w:val="00D63E05"/>
    <w:rsid w:val="00D74E67"/>
    <w:rsid w:val="00D7672C"/>
    <w:rsid w:val="00D825F1"/>
    <w:rsid w:val="00D9164C"/>
    <w:rsid w:val="00D97CFE"/>
    <w:rsid w:val="00DA1289"/>
    <w:rsid w:val="00DA34A4"/>
    <w:rsid w:val="00DA4C2C"/>
    <w:rsid w:val="00DA7872"/>
    <w:rsid w:val="00DB2B8F"/>
    <w:rsid w:val="00DD1561"/>
    <w:rsid w:val="00DD7D0E"/>
    <w:rsid w:val="00DE2B3D"/>
    <w:rsid w:val="00DF397B"/>
    <w:rsid w:val="00DF7D9B"/>
    <w:rsid w:val="00E17C18"/>
    <w:rsid w:val="00E26EE7"/>
    <w:rsid w:val="00E27B93"/>
    <w:rsid w:val="00E325C6"/>
    <w:rsid w:val="00E40C03"/>
    <w:rsid w:val="00E45B2C"/>
    <w:rsid w:val="00E46CDF"/>
    <w:rsid w:val="00E50822"/>
    <w:rsid w:val="00E51719"/>
    <w:rsid w:val="00E6503A"/>
    <w:rsid w:val="00E72344"/>
    <w:rsid w:val="00E81244"/>
    <w:rsid w:val="00E81983"/>
    <w:rsid w:val="00E87C1C"/>
    <w:rsid w:val="00E9074D"/>
    <w:rsid w:val="00EA0957"/>
    <w:rsid w:val="00EA1B7D"/>
    <w:rsid w:val="00EA1C4B"/>
    <w:rsid w:val="00EB6D78"/>
    <w:rsid w:val="00EC378B"/>
    <w:rsid w:val="00EC4AA1"/>
    <w:rsid w:val="00EC5064"/>
    <w:rsid w:val="00ED3095"/>
    <w:rsid w:val="00ED561B"/>
    <w:rsid w:val="00ED5AD7"/>
    <w:rsid w:val="00EE269F"/>
    <w:rsid w:val="00EE3086"/>
    <w:rsid w:val="00EE745E"/>
    <w:rsid w:val="00EF30C6"/>
    <w:rsid w:val="00EF5FD7"/>
    <w:rsid w:val="00EF6F2A"/>
    <w:rsid w:val="00F103D9"/>
    <w:rsid w:val="00F15CA7"/>
    <w:rsid w:val="00F15EE6"/>
    <w:rsid w:val="00F22007"/>
    <w:rsid w:val="00F27F53"/>
    <w:rsid w:val="00F31F55"/>
    <w:rsid w:val="00F3201E"/>
    <w:rsid w:val="00F322CE"/>
    <w:rsid w:val="00F326D7"/>
    <w:rsid w:val="00F53571"/>
    <w:rsid w:val="00F56F14"/>
    <w:rsid w:val="00F62ABF"/>
    <w:rsid w:val="00F74044"/>
    <w:rsid w:val="00F75F77"/>
    <w:rsid w:val="00F800CF"/>
    <w:rsid w:val="00F822BB"/>
    <w:rsid w:val="00F867D5"/>
    <w:rsid w:val="00F90FF3"/>
    <w:rsid w:val="00FA18C3"/>
    <w:rsid w:val="00FA1B26"/>
    <w:rsid w:val="00FA46C6"/>
    <w:rsid w:val="00FA70A2"/>
    <w:rsid w:val="00FB36E0"/>
    <w:rsid w:val="00FC2970"/>
    <w:rsid w:val="00FD1463"/>
    <w:rsid w:val="00FE1DA6"/>
    <w:rsid w:val="00FE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68370367"/>
  <w15:docId w15:val="{F64C10C0-C884-4DFB-B14D-2E1C866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6E1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B3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A545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142A6"/>
  </w:style>
  <w:style w:type="character" w:styleId="Collegamentoipertestuale">
    <w:name w:val="Hyperlink"/>
    <w:basedOn w:val="Carpredefinitoparagrafo"/>
    <w:uiPriority w:val="99"/>
    <w:unhideWhenUsed/>
    <w:rsid w:val="005142A6"/>
    <w:rPr>
      <w:color w:val="0000FF" w:themeColor="hyperlink"/>
      <w:u w:val="single"/>
    </w:rPr>
  </w:style>
  <w:style w:type="character" w:customStyle="1" w:styleId="testopiccolo">
    <w:name w:val="testo_piccolo"/>
    <w:basedOn w:val="Carpredefinitoparagrafo"/>
    <w:rsid w:val="00523324"/>
  </w:style>
  <w:style w:type="paragraph" w:customStyle="1" w:styleId="western">
    <w:name w:val="western"/>
    <w:basedOn w:val="Normale"/>
    <w:rsid w:val="00523324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2007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3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3377C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rsid w:val="003143EE"/>
    <w:rPr>
      <w:color w:val="800080" w:themeColor="followedHyperlink"/>
      <w:u w:val="single"/>
    </w:rPr>
  </w:style>
  <w:style w:type="paragraph" w:customStyle="1" w:styleId="Corpodeltesto21">
    <w:name w:val="Corpo del testo 21"/>
    <w:basedOn w:val="Normale"/>
    <w:rsid w:val="00EE3086"/>
    <w:pPr>
      <w:suppressAutoHyphens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2E121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E121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B7268-63E8-4EB0-BEFD-F2423BB6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Carmela Concilio</cp:lastModifiedBy>
  <cp:revision>54</cp:revision>
  <cp:lastPrinted>2017-03-11T11:58:00Z</cp:lastPrinted>
  <dcterms:created xsi:type="dcterms:W3CDTF">2023-09-07T07:00:00Z</dcterms:created>
  <dcterms:modified xsi:type="dcterms:W3CDTF">2026-08-22T19:08:00Z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