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8092"/>
      </w:tblGrid>
      <w:tr w:rsidR="005404EF" w:rsidRPr="00FB0B24" w14:paraId="03BED727" w14:textId="77777777" w:rsidTr="00B601E5">
        <w:trPr>
          <w:trHeight w:val="253"/>
          <w:jc w:val="center"/>
        </w:trPr>
        <w:tc>
          <w:tcPr>
            <w:tcW w:w="1031" w:type="pct"/>
            <w:vAlign w:val="center"/>
          </w:tcPr>
          <w:p w14:paraId="7064F144" w14:textId="77777777" w:rsidR="005404EF" w:rsidRPr="00FB0B24" w:rsidRDefault="005404EF" w:rsidP="00B601E5">
            <w:pPr>
              <w:jc w:val="center"/>
              <w:rPr>
                <w:b/>
                <w:bCs/>
                <w:sz w:val="22"/>
                <w:szCs w:val="22"/>
              </w:rPr>
            </w:pPr>
            <w:r w:rsidRPr="00FB0B24">
              <w:rPr>
                <w:b/>
                <w:bCs/>
                <w:sz w:val="22"/>
                <w:szCs w:val="22"/>
              </w:rPr>
              <w:t>VERBALE N.</w:t>
            </w:r>
          </w:p>
        </w:tc>
        <w:tc>
          <w:tcPr>
            <w:tcW w:w="3969" w:type="pct"/>
            <w:vAlign w:val="center"/>
          </w:tcPr>
          <w:p w14:paraId="6B88AADF" w14:textId="77777777" w:rsidR="005404EF" w:rsidRPr="00FB0B24" w:rsidRDefault="005404EF" w:rsidP="00B601E5">
            <w:pPr>
              <w:jc w:val="center"/>
              <w:rPr>
                <w:b/>
                <w:sz w:val="22"/>
                <w:szCs w:val="22"/>
              </w:rPr>
            </w:pPr>
          </w:p>
          <w:p w14:paraId="06A3BFC0" w14:textId="293A30C9" w:rsidR="005404EF" w:rsidRPr="00FB0B24" w:rsidRDefault="003F4F9C" w:rsidP="00CD6441">
            <w:pPr>
              <w:jc w:val="center"/>
              <w:rPr>
                <w:b/>
                <w:sz w:val="22"/>
                <w:szCs w:val="22"/>
              </w:rPr>
            </w:pPr>
            <w:r w:rsidRPr="00FB0B24">
              <w:rPr>
                <w:b/>
                <w:sz w:val="22"/>
                <w:szCs w:val="22"/>
              </w:rPr>
              <w:t>VERIFICHE SOSPENSIONE DEL GIUDIZIO</w:t>
            </w:r>
            <w:r w:rsidR="005404EF" w:rsidRPr="00FB0B2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404EF" w:rsidRPr="00FB0B24">
              <w:rPr>
                <w:b/>
                <w:sz w:val="22"/>
                <w:szCs w:val="22"/>
              </w:rPr>
              <w:t>a.s.</w:t>
            </w:r>
            <w:proofErr w:type="spellEnd"/>
            <w:r w:rsidR="005404EF" w:rsidRPr="00FB0B24">
              <w:rPr>
                <w:b/>
                <w:sz w:val="22"/>
                <w:szCs w:val="22"/>
              </w:rPr>
              <w:t xml:space="preserve"> ______</w:t>
            </w:r>
          </w:p>
          <w:p w14:paraId="52FFE777" w14:textId="77777777" w:rsidR="005404EF" w:rsidRPr="00FB0B24" w:rsidRDefault="005404EF" w:rsidP="00B601E5">
            <w:pPr>
              <w:jc w:val="center"/>
              <w:rPr>
                <w:b/>
                <w:sz w:val="22"/>
                <w:szCs w:val="22"/>
              </w:rPr>
            </w:pPr>
          </w:p>
          <w:p w14:paraId="74D75402" w14:textId="77777777" w:rsidR="005404EF" w:rsidRPr="00FB0B24" w:rsidRDefault="005404EF" w:rsidP="00CD6441">
            <w:pPr>
              <w:rPr>
                <w:b/>
                <w:sz w:val="22"/>
                <w:szCs w:val="22"/>
              </w:rPr>
            </w:pPr>
          </w:p>
        </w:tc>
      </w:tr>
    </w:tbl>
    <w:p w14:paraId="0CF98DF8" w14:textId="79193818" w:rsidR="008B6924" w:rsidRPr="00FB0B24" w:rsidRDefault="008B6924" w:rsidP="005404EF">
      <w:pPr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6848"/>
      </w:tblGrid>
      <w:tr w:rsidR="008B6924" w:rsidRPr="00FB0B24" w14:paraId="1847D54C" w14:textId="77777777" w:rsidTr="005404EF">
        <w:trPr>
          <w:trHeight w:val="510"/>
          <w:jc w:val="center"/>
        </w:trPr>
        <w:tc>
          <w:tcPr>
            <w:tcW w:w="1450" w:type="pct"/>
            <w:vAlign w:val="center"/>
          </w:tcPr>
          <w:p w14:paraId="5CC8204F" w14:textId="523D678D" w:rsidR="008B6924" w:rsidRPr="00FB0B24" w:rsidRDefault="008B6924" w:rsidP="00053333">
            <w:pPr>
              <w:jc w:val="center"/>
              <w:rPr>
                <w:b/>
                <w:bCs/>
                <w:sz w:val="22"/>
                <w:szCs w:val="22"/>
              </w:rPr>
            </w:pPr>
            <w:r w:rsidRPr="00FB0B24">
              <w:rPr>
                <w:b/>
                <w:sz w:val="22"/>
                <w:szCs w:val="22"/>
              </w:rPr>
              <w:t>PROVA SCRITTA</w:t>
            </w:r>
            <w:r w:rsidR="00764EF1">
              <w:rPr>
                <w:b/>
                <w:sz w:val="22"/>
                <w:szCs w:val="22"/>
              </w:rPr>
              <w:t>/PRATICA/GRAFICA</w:t>
            </w:r>
            <w:r w:rsidRPr="00FB0B24">
              <w:rPr>
                <w:b/>
                <w:sz w:val="22"/>
                <w:szCs w:val="22"/>
              </w:rPr>
              <w:t xml:space="preserve"> DI</w:t>
            </w:r>
          </w:p>
        </w:tc>
        <w:tc>
          <w:tcPr>
            <w:tcW w:w="3550" w:type="pct"/>
            <w:vAlign w:val="center"/>
          </w:tcPr>
          <w:p w14:paraId="048C5FE7" w14:textId="77777777" w:rsidR="008B6924" w:rsidRPr="00FB0B24" w:rsidRDefault="008B6924" w:rsidP="00BE7E47">
            <w:pPr>
              <w:jc w:val="center"/>
              <w:rPr>
                <w:bCs/>
                <w:sz w:val="22"/>
                <w:szCs w:val="22"/>
              </w:rPr>
            </w:pPr>
            <w:r w:rsidRPr="00FB0B24">
              <w:rPr>
                <w:b/>
                <w:sz w:val="22"/>
                <w:szCs w:val="22"/>
              </w:rPr>
              <w:t>_______________________________________________________</w:t>
            </w:r>
          </w:p>
        </w:tc>
      </w:tr>
    </w:tbl>
    <w:p w14:paraId="16CE76D0" w14:textId="77777777" w:rsidR="0076392E" w:rsidRPr="00FB0B24" w:rsidRDefault="0076392E" w:rsidP="00CB07F0">
      <w:pPr>
        <w:jc w:val="center"/>
        <w:rPr>
          <w:b/>
          <w:sz w:val="22"/>
          <w:szCs w:val="22"/>
        </w:rPr>
      </w:pPr>
    </w:p>
    <w:p w14:paraId="7E46E562" w14:textId="0CA33B32" w:rsidR="00FA2E60" w:rsidRPr="00FB0B24" w:rsidRDefault="00CD6441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Il giorno </w:t>
      </w:r>
      <w:r w:rsidR="003F4F9C" w:rsidRPr="00FB0B24">
        <w:rPr>
          <w:sz w:val="22"/>
          <w:szCs w:val="22"/>
        </w:rPr>
        <w:t>______</w:t>
      </w:r>
      <w:r w:rsidR="005404EF" w:rsidRPr="00FB0B24">
        <w:rPr>
          <w:sz w:val="22"/>
          <w:szCs w:val="22"/>
        </w:rPr>
        <w:t xml:space="preserve"> del mese di </w:t>
      </w:r>
      <w:r w:rsidR="003F4F9C" w:rsidRPr="00FB0B24">
        <w:rPr>
          <w:sz w:val="22"/>
          <w:szCs w:val="22"/>
        </w:rPr>
        <w:t>agosto</w:t>
      </w:r>
      <w:r w:rsidR="005404EF" w:rsidRPr="00FB0B24">
        <w:rPr>
          <w:sz w:val="22"/>
          <w:szCs w:val="22"/>
        </w:rPr>
        <w:t xml:space="preserve"> dell'anno </w:t>
      </w:r>
      <w:r w:rsidRPr="00FB0B24">
        <w:rPr>
          <w:sz w:val="22"/>
          <w:szCs w:val="22"/>
        </w:rPr>
        <w:t>202</w:t>
      </w:r>
      <w:r w:rsidR="008A0C51">
        <w:rPr>
          <w:sz w:val="22"/>
          <w:szCs w:val="22"/>
        </w:rPr>
        <w:t>6</w:t>
      </w:r>
      <w:r w:rsidR="005404EF" w:rsidRPr="00FB0B24">
        <w:rPr>
          <w:sz w:val="22"/>
          <w:szCs w:val="22"/>
        </w:rPr>
        <w:t xml:space="preserve">, alle ore </w:t>
      </w:r>
      <w:r w:rsidR="003F4F9C" w:rsidRPr="00FB0B24">
        <w:rPr>
          <w:sz w:val="22"/>
          <w:szCs w:val="22"/>
        </w:rPr>
        <w:t>_______</w:t>
      </w:r>
      <w:r w:rsidR="005404EF" w:rsidRPr="00FB0B24">
        <w:rPr>
          <w:sz w:val="22"/>
          <w:szCs w:val="22"/>
        </w:rPr>
        <w:t xml:space="preserve">, nell’aula ….........… </w:t>
      </w:r>
      <w:bookmarkStart w:id="0" w:name="_Hlk206606539"/>
      <w:r w:rsidRPr="00FB0B24">
        <w:rPr>
          <w:sz w:val="22"/>
          <w:szCs w:val="22"/>
        </w:rPr>
        <w:t xml:space="preserve">della sede </w:t>
      </w:r>
      <w:r w:rsidR="003F4F9C" w:rsidRPr="00FB0B24">
        <w:rPr>
          <w:sz w:val="22"/>
          <w:szCs w:val="22"/>
        </w:rPr>
        <w:t>_______</w:t>
      </w:r>
      <w:r w:rsidRPr="00FB0B24">
        <w:rPr>
          <w:sz w:val="22"/>
          <w:szCs w:val="22"/>
        </w:rPr>
        <w:t xml:space="preserve"> </w:t>
      </w:r>
      <w:r w:rsidR="003F4F9C" w:rsidRPr="00FB0B24">
        <w:rPr>
          <w:sz w:val="22"/>
          <w:szCs w:val="22"/>
        </w:rPr>
        <w:t>dell’IIS “E. Fermi” di Sarno</w:t>
      </w:r>
      <w:r w:rsidRPr="00FB0B24">
        <w:rPr>
          <w:sz w:val="22"/>
          <w:szCs w:val="22"/>
        </w:rPr>
        <w:t xml:space="preserve"> (SA),</w:t>
      </w:r>
      <w:bookmarkEnd w:id="0"/>
      <w:r w:rsidRPr="00FB0B24">
        <w:rPr>
          <w:sz w:val="22"/>
          <w:szCs w:val="22"/>
        </w:rPr>
        <w:t xml:space="preserve"> si è riunita la Commissione </w:t>
      </w:r>
      <w:bookmarkStart w:id="1" w:name="_Hlk206606567"/>
      <w:r w:rsidRPr="00FB0B24">
        <w:rPr>
          <w:sz w:val="22"/>
          <w:szCs w:val="22"/>
        </w:rPr>
        <w:t xml:space="preserve">per </w:t>
      </w:r>
      <w:r w:rsidR="003F4F9C" w:rsidRPr="00FB0B24">
        <w:rPr>
          <w:sz w:val="22"/>
          <w:szCs w:val="22"/>
        </w:rPr>
        <w:t>le verifiche in seguito a sospensione del giudizio</w:t>
      </w:r>
      <w:bookmarkEnd w:id="1"/>
      <w:r w:rsidR="00A30999" w:rsidRPr="00FB0B24">
        <w:rPr>
          <w:sz w:val="22"/>
          <w:szCs w:val="22"/>
        </w:rPr>
        <w:t>,</w:t>
      </w:r>
      <w:r w:rsidR="005404EF" w:rsidRPr="00FB0B24">
        <w:rPr>
          <w:sz w:val="22"/>
          <w:szCs w:val="22"/>
        </w:rPr>
        <w:t xml:space="preserve"> </w:t>
      </w:r>
      <w:r w:rsidR="00FA2E60" w:rsidRPr="00FB0B24">
        <w:rPr>
          <w:sz w:val="22"/>
          <w:szCs w:val="22"/>
        </w:rPr>
        <w:t>costituita</w:t>
      </w:r>
      <w:r w:rsidR="003F4F9C" w:rsidRPr="00FB0B24">
        <w:rPr>
          <w:sz w:val="22"/>
          <w:szCs w:val="22"/>
        </w:rPr>
        <w:t xml:space="preserve"> </w:t>
      </w:r>
      <w:r w:rsidR="00FA2E60" w:rsidRPr="00FB0B24">
        <w:rPr>
          <w:sz w:val="22"/>
          <w:szCs w:val="22"/>
        </w:rPr>
        <w:t xml:space="preserve">dai seguenti </w:t>
      </w:r>
      <w:proofErr w:type="gramStart"/>
      <w:r w:rsidR="00FA2E60" w:rsidRPr="00FB0B24">
        <w:rPr>
          <w:sz w:val="22"/>
          <w:szCs w:val="22"/>
        </w:rPr>
        <w:t>docenti</w:t>
      </w:r>
      <w:r w:rsidR="003F4F9C" w:rsidRPr="00FB0B24">
        <w:rPr>
          <w:sz w:val="22"/>
          <w:szCs w:val="22"/>
        </w:rPr>
        <w:t>:_</w:t>
      </w:r>
      <w:proofErr w:type="gramEnd"/>
      <w:r w:rsidR="003F4F9C" w:rsidRPr="00FB0B24">
        <w:rPr>
          <w:sz w:val="22"/>
          <w:szCs w:val="22"/>
        </w:rPr>
        <w:t>___________</w:t>
      </w:r>
      <w:r w:rsidRPr="00FB0B24">
        <w:rPr>
          <w:sz w:val="22"/>
          <w:szCs w:val="22"/>
        </w:rPr>
        <w:t xml:space="preserve">, </w:t>
      </w:r>
      <w:r w:rsidR="00E21C7D" w:rsidRPr="00FB0B24">
        <w:rPr>
          <w:sz w:val="22"/>
          <w:szCs w:val="22"/>
        </w:rPr>
        <w:t>al fine di procedere alle operazioni relative all’espletamento delle prove scritte.</w:t>
      </w:r>
    </w:p>
    <w:p w14:paraId="0A0F7DBB" w14:textId="77777777" w:rsidR="003F4F9C" w:rsidRPr="00FB0B24" w:rsidRDefault="003F4F9C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Sono presenti i seguenti alunni della classe__________: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9203"/>
      </w:tblGrid>
      <w:tr w:rsidR="003F4F9C" w:rsidRPr="00FB0B24" w14:paraId="7667B6D5" w14:textId="77777777" w:rsidTr="00B01AD1">
        <w:trPr>
          <w:jc w:val="center"/>
        </w:trPr>
        <w:tc>
          <w:tcPr>
            <w:tcW w:w="198" w:type="pct"/>
            <w:vAlign w:val="center"/>
          </w:tcPr>
          <w:p w14:paraId="1F0F1DF3" w14:textId="77777777" w:rsidR="003F4F9C" w:rsidRPr="00FB0B24" w:rsidRDefault="003F4F9C" w:rsidP="003F4F9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0B24">
              <w:rPr>
                <w:sz w:val="22"/>
                <w:szCs w:val="22"/>
              </w:rPr>
              <w:t>N°</w:t>
            </w:r>
          </w:p>
        </w:tc>
        <w:tc>
          <w:tcPr>
            <w:tcW w:w="1837" w:type="pct"/>
            <w:vAlign w:val="center"/>
          </w:tcPr>
          <w:p w14:paraId="21FCB2E5" w14:textId="77777777" w:rsidR="003F4F9C" w:rsidRPr="00FB0B24" w:rsidRDefault="003F4F9C" w:rsidP="003F4F9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0B24">
              <w:rPr>
                <w:sz w:val="22"/>
                <w:szCs w:val="22"/>
              </w:rPr>
              <w:t>COGNOME E NOME</w:t>
            </w:r>
          </w:p>
        </w:tc>
      </w:tr>
      <w:tr w:rsidR="003F4F9C" w:rsidRPr="00FB0B24" w14:paraId="091B42EA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03DDF9B3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75C1064A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47B88315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75E2D290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19B4CA10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4A180922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0C898A1C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1384009B" w14:textId="77777777" w:rsidR="003F4F9C" w:rsidRPr="00FB0B24" w:rsidRDefault="003F4F9C" w:rsidP="003F4F9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F4F9C" w:rsidRPr="00FB0B24" w14:paraId="16E3428A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17233A7E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3D879EC8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0B5F8941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277C607B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698E18EF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00C25159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6B2142D3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760D8C0A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0BA4CFC0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39B78498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50669D13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5942FC73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4CC2B72A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64F9ABDC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77CE271D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79DBA655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7A8913EB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3284AD59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3ABF7068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5D481CC6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</w:tbl>
    <w:p w14:paraId="73F2EF66" w14:textId="77777777" w:rsidR="008A0C51" w:rsidRDefault="008A0C51" w:rsidP="003F4F9C">
      <w:pPr>
        <w:spacing w:line="276" w:lineRule="auto"/>
        <w:jc w:val="both"/>
        <w:rPr>
          <w:sz w:val="22"/>
          <w:szCs w:val="22"/>
        </w:rPr>
      </w:pPr>
    </w:p>
    <w:p w14:paraId="3BBEC641" w14:textId="77777777" w:rsidR="008A0C51" w:rsidRPr="00D42CC4" w:rsidRDefault="008A0C51" w:rsidP="008A0C51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color w:val="EE0000"/>
          <w:sz w:val="22"/>
          <w:szCs w:val="22"/>
        </w:rPr>
      </w:pPr>
      <w:r w:rsidRPr="00D42CC4">
        <w:rPr>
          <w:color w:val="EE0000"/>
          <w:sz w:val="22"/>
          <w:szCs w:val="22"/>
        </w:rPr>
        <w:t>(Eventuali casi particolari……</w:t>
      </w:r>
      <w:proofErr w:type="gramStart"/>
      <w:r w:rsidRPr="00D42CC4">
        <w:rPr>
          <w:color w:val="EE0000"/>
          <w:sz w:val="22"/>
          <w:szCs w:val="22"/>
        </w:rPr>
        <w:t>…….</w:t>
      </w:r>
      <w:proofErr w:type="gramEnd"/>
      <w:r w:rsidRPr="00D42CC4">
        <w:rPr>
          <w:color w:val="EE0000"/>
          <w:sz w:val="22"/>
          <w:szCs w:val="22"/>
        </w:rPr>
        <w:t>)</w:t>
      </w:r>
    </w:p>
    <w:p w14:paraId="20C89231" w14:textId="77777777" w:rsidR="008A0C51" w:rsidRPr="00D42CC4" w:rsidRDefault="008A0C51" w:rsidP="008A0C51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499D2ED4" w14:textId="77777777" w:rsidR="008A0C51" w:rsidRPr="00D42CC4" w:rsidRDefault="008A0C51" w:rsidP="008A0C51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i/>
          <w:iCs/>
          <w:sz w:val="22"/>
          <w:szCs w:val="22"/>
        </w:rPr>
      </w:pPr>
      <w:r w:rsidRPr="00D42CC4">
        <w:rPr>
          <w:i/>
          <w:iCs/>
          <w:sz w:val="22"/>
          <w:szCs w:val="22"/>
        </w:rPr>
        <w:t>L’allievo ……………</w:t>
      </w:r>
      <w:proofErr w:type="gramStart"/>
      <w:r w:rsidRPr="00D42CC4">
        <w:rPr>
          <w:i/>
          <w:iCs/>
          <w:sz w:val="22"/>
          <w:szCs w:val="22"/>
        </w:rPr>
        <w:t>…….</w:t>
      </w:r>
      <w:proofErr w:type="gramEnd"/>
      <w:r w:rsidRPr="00D42CC4">
        <w:rPr>
          <w:i/>
          <w:iCs/>
          <w:sz w:val="22"/>
          <w:szCs w:val="22"/>
        </w:rPr>
        <w:t>. risulta assente e pertanto viene contattato dalla segreteria didattica, come evidenziato nel relativo fonogramma delle ore …….  La famiglia dichiara che intende rinunciare all’esame e pertanto la segreteria invita la famiglia a inviare alla scuola via mail la richiesta di rinuncia. Alla conclusione dei lavori della commissione per le prove orali si attesta che non è pervenuta nessuna mail alla scuola e l’allievo non è presente.</w:t>
      </w:r>
    </w:p>
    <w:p w14:paraId="5D3E57E5" w14:textId="77777777" w:rsidR="008A0C51" w:rsidRDefault="008A0C51" w:rsidP="003F4F9C">
      <w:pPr>
        <w:spacing w:line="276" w:lineRule="auto"/>
        <w:jc w:val="both"/>
        <w:rPr>
          <w:sz w:val="22"/>
          <w:szCs w:val="22"/>
        </w:rPr>
      </w:pPr>
    </w:p>
    <w:p w14:paraId="16429871" w14:textId="49D721F4" w:rsidR="000B1040" w:rsidRPr="00FB0B24" w:rsidRDefault="003F4F9C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Per lo studente/la studentessa con DSA/BES _____________ </w:t>
      </w:r>
      <w:r w:rsidR="00E63C8C" w:rsidRPr="00FB0B24">
        <w:rPr>
          <w:sz w:val="22"/>
          <w:szCs w:val="22"/>
        </w:rPr>
        <w:t xml:space="preserve">è autorizzato l'utilizzo dei seguenti </w:t>
      </w:r>
      <w:proofErr w:type="gramStart"/>
      <w:r w:rsidR="00E63C8C" w:rsidRPr="00FB0B24">
        <w:rPr>
          <w:sz w:val="22"/>
          <w:szCs w:val="22"/>
        </w:rPr>
        <w:t>sussidi</w:t>
      </w:r>
      <w:r w:rsidR="00E63C8C" w:rsidRPr="00FB0B24">
        <w:rPr>
          <w:rFonts w:eastAsia="Arial"/>
          <w:sz w:val="22"/>
          <w:szCs w:val="22"/>
        </w:rPr>
        <w:t>:…</w:t>
      </w:r>
      <w:proofErr w:type="gramEnd"/>
      <w:r w:rsidR="00E63C8C" w:rsidRPr="00FB0B24">
        <w:rPr>
          <w:rFonts w:eastAsia="Arial"/>
          <w:sz w:val="22"/>
          <w:szCs w:val="22"/>
        </w:rPr>
        <w:t>……………………………………………………………………………………………………</w:t>
      </w:r>
    </w:p>
    <w:p w14:paraId="04E73565" w14:textId="08032A01" w:rsidR="00013D2A" w:rsidRPr="00FB0B24" w:rsidRDefault="007C6189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Sono </w:t>
      </w:r>
      <w:r w:rsidR="00013D2A" w:rsidRPr="00FB0B24">
        <w:rPr>
          <w:sz w:val="22"/>
          <w:szCs w:val="22"/>
        </w:rPr>
        <w:t>stati distribuiti a</w:t>
      </w:r>
      <w:r w:rsidR="003F4F9C" w:rsidRPr="00FB0B24">
        <w:rPr>
          <w:sz w:val="22"/>
          <w:szCs w:val="22"/>
        </w:rPr>
        <w:t>i</w:t>
      </w:r>
      <w:r w:rsidR="00013D2A" w:rsidRPr="00FB0B24">
        <w:rPr>
          <w:sz w:val="22"/>
          <w:szCs w:val="22"/>
        </w:rPr>
        <w:t xml:space="preserve"> candidat</w:t>
      </w:r>
      <w:r w:rsidR="003F4F9C" w:rsidRPr="00FB0B24">
        <w:rPr>
          <w:sz w:val="22"/>
          <w:szCs w:val="22"/>
        </w:rPr>
        <w:t>i</w:t>
      </w:r>
      <w:r w:rsidR="00013D2A" w:rsidRPr="00FB0B24">
        <w:rPr>
          <w:sz w:val="22"/>
          <w:szCs w:val="22"/>
        </w:rPr>
        <w:t xml:space="preserve"> n</w:t>
      </w:r>
      <w:proofErr w:type="gramStart"/>
      <w:r w:rsidR="00053333" w:rsidRPr="00FB0B24">
        <w:rPr>
          <w:sz w:val="22"/>
          <w:szCs w:val="22"/>
        </w:rPr>
        <w:t>°…</w:t>
      </w:r>
      <w:r w:rsidR="00013D2A" w:rsidRPr="00FB0B24">
        <w:rPr>
          <w:sz w:val="22"/>
          <w:szCs w:val="22"/>
        </w:rPr>
        <w:t>.</w:t>
      </w:r>
      <w:proofErr w:type="gramEnd"/>
      <w:r w:rsidR="00053333" w:rsidRPr="00FB0B24">
        <w:rPr>
          <w:sz w:val="22"/>
          <w:szCs w:val="22"/>
        </w:rPr>
        <w:t>.</w:t>
      </w:r>
      <w:r w:rsidR="00013D2A" w:rsidRPr="00FB0B24">
        <w:rPr>
          <w:sz w:val="22"/>
          <w:szCs w:val="22"/>
        </w:rPr>
        <w:t xml:space="preserve"> fogli di carta formato protocollo contrassegnati dalla firma di uno dei componenti della sottocommissione esaminatrice.</w:t>
      </w:r>
    </w:p>
    <w:p w14:paraId="03BA9DDD" w14:textId="790E37BF" w:rsidR="003F4F9C" w:rsidRPr="00FB0B24" w:rsidRDefault="00013D2A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Viene inoltre consegnata</w:t>
      </w:r>
      <w:r w:rsidR="006A4C4D" w:rsidRPr="00FB0B24">
        <w:rPr>
          <w:sz w:val="22"/>
          <w:szCs w:val="22"/>
        </w:rPr>
        <w:t xml:space="preserve">, alle ore ________, </w:t>
      </w:r>
      <w:r w:rsidRPr="00FB0B24">
        <w:rPr>
          <w:sz w:val="22"/>
          <w:szCs w:val="22"/>
        </w:rPr>
        <w:t xml:space="preserve">copia </w:t>
      </w:r>
      <w:r w:rsidR="000B1040" w:rsidRPr="00FB0B24">
        <w:rPr>
          <w:sz w:val="22"/>
          <w:szCs w:val="22"/>
        </w:rPr>
        <w:t>del</w:t>
      </w:r>
      <w:r w:rsidRPr="00FB0B24">
        <w:rPr>
          <w:sz w:val="22"/>
          <w:szCs w:val="22"/>
        </w:rPr>
        <w:t xml:space="preserve"> testo della </w:t>
      </w:r>
      <w:r w:rsidR="003F4F9C" w:rsidRPr="00FB0B24">
        <w:rPr>
          <w:sz w:val="22"/>
          <w:szCs w:val="22"/>
        </w:rPr>
        <w:t xml:space="preserve">seguente </w:t>
      </w:r>
      <w:r w:rsidRPr="00FB0B24">
        <w:rPr>
          <w:sz w:val="22"/>
          <w:szCs w:val="22"/>
        </w:rPr>
        <w:t xml:space="preserve">prova </w:t>
      </w:r>
      <w:r w:rsidR="003F4F9C" w:rsidRPr="00FB0B24">
        <w:rPr>
          <w:sz w:val="22"/>
          <w:szCs w:val="22"/>
        </w:rPr>
        <w:t>_________________________________</w:t>
      </w:r>
    </w:p>
    <w:p w14:paraId="38FCB77C" w14:textId="77777777" w:rsidR="006A4C4D" w:rsidRPr="00FB0B24" w:rsidRDefault="00013D2A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lastRenderedPageBreak/>
        <w:t>e comunicato che la durata prevista è di n</w:t>
      </w:r>
      <w:r w:rsidR="00E21C7D" w:rsidRPr="00FB0B24">
        <w:rPr>
          <w:sz w:val="22"/>
          <w:szCs w:val="22"/>
        </w:rPr>
        <w:t>°</w:t>
      </w:r>
      <w:r w:rsidR="00CD6441" w:rsidRPr="00FB0B24">
        <w:rPr>
          <w:sz w:val="22"/>
          <w:szCs w:val="22"/>
        </w:rPr>
        <w:t xml:space="preserve"> </w:t>
      </w:r>
      <w:r w:rsidR="00F52449" w:rsidRPr="00FB0B24">
        <w:rPr>
          <w:sz w:val="22"/>
          <w:szCs w:val="22"/>
        </w:rPr>
        <w:t>______</w:t>
      </w:r>
      <w:r w:rsidR="00E21C7D" w:rsidRPr="00FB0B24">
        <w:rPr>
          <w:sz w:val="22"/>
          <w:szCs w:val="22"/>
        </w:rPr>
        <w:t xml:space="preserve"> ore, per cui il termine utile per la presentazione degli elaborati scade alle ore .........</w:t>
      </w:r>
      <w:r w:rsidRPr="00FB0B24">
        <w:rPr>
          <w:sz w:val="22"/>
          <w:szCs w:val="22"/>
        </w:rPr>
        <w:t xml:space="preserve"> </w:t>
      </w:r>
    </w:p>
    <w:p w14:paraId="60C11B23" w14:textId="317D8FA7" w:rsidR="005404EF" w:rsidRPr="00FB0B24" w:rsidRDefault="00013D2A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Copia dell</w:t>
      </w:r>
      <w:r w:rsidR="00D052DB" w:rsidRPr="00FB0B24">
        <w:rPr>
          <w:sz w:val="22"/>
          <w:szCs w:val="22"/>
        </w:rPr>
        <w:t>a</w:t>
      </w:r>
      <w:r w:rsidRPr="00FB0B24">
        <w:rPr>
          <w:sz w:val="22"/>
          <w:szCs w:val="22"/>
        </w:rPr>
        <w:t xml:space="preserve"> prov</w:t>
      </w:r>
      <w:r w:rsidR="00D052DB" w:rsidRPr="00FB0B24">
        <w:rPr>
          <w:sz w:val="22"/>
          <w:szCs w:val="22"/>
        </w:rPr>
        <w:t xml:space="preserve">a </w:t>
      </w:r>
      <w:r w:rsidR="00F52449" w:rsidRPr="00FB0B24">
        <w:rPr>
          <w:sz w:val="22"/>
          <w:szCs w:val="22"/>
        </w:rPr>
        <w:t>somministrata</w:t>
      </w:r>
      <w:r w:rsidRPr="00FB0B24">
        <w:rPr>
          <w:sz w:val="22"/>
          <w:szCs w:val="22"/>
        </w:rPr>
        <w:t xml:space="preserve"> è</w:t>
      </w:r>
      <w:r w:rsidR="00E21C7D" w:rsidRPr="00FB0B24">
        <w:rPr>
          <w:sz w:val="22"/>
          <w:szCs w:val="22"/>
        </w:rPr>
        <w:t xml:space="preserve"> allegata al presente verbale. </w:t>
      </w:r>
    </w:p>
    <w:p w14:paraId="4B48B86E" w14:textId="442813B9" w:rsidR="003E6A21" w:rsidRPr="00FB0B24" w:rsidRDefault="003E6A21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La prova consiste in: </w:t>
      </w:r>
    </w:p>
    <w:p w14:paraId="00DDA219" w14:textId="6B11B570" w:rsidR="00D45034" w:rsidRPr="00FB0B24" w:rsidRDefault="00F52449" w:rsidP="003F4F9C">
      <w:pPr>
        <w:widowControl w:val="0"/>
        <w:suppressAutoHyphens/>
        <w:autoSpaceDE w:val="0"/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FB0B24">
        <w:rPr>
          <w:rFonts w:eastAsia="Arial"/>
          <w:color w:val="000000"/>
          <w:sz w:val="22"/>
          <w:szCs w:val="22"/>
        </w:rPr>
        <w:t xml:space="preserve">Prestano assistenza agli esami i proff. </w:t>
      </w:r>
      <w:r w:rsidR="003F4F9C" w:rsidRPr="00FB0B24">
        <w:rPr>
          <w:sz w:val="22"/>
          <w:szCs w:val="22"/>
        </w:rPr>
        <w:t>___________________________---</w:t>
      </w:r>
      <w:r w:rsidRPr="00FB0B24">
        <w:rPr>
          <w:sz w:val="22"/>
          <w:szCs w:val="22"/>
        </w:rPr>
        <w:t>.</w:t>
      </w:r>
    </w:p>
    <w:p w14:paraId="0E08FAF1" w14:textId="58F9B40B" w:rsidR="00E63C8C" w:rsidRPr="00FB0B24" w:rsidRDefault="00E21C7D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Durante lo svolgimento della prova non si rilevano contravvenzioni alle norme che disciplinano gli esami o episodi che ne turbino il regolare andamento. </w:t>
      </w:r>
    </w:p>
    <w:p w14:paraId="6347306C" w14:textId="3BE652F3" w:rsidR="00053333" w:rsidRPr="008A0C51" w:rsidRDefault="00CB07F0" w:rsidP="003F4F9C">
      <w:pPr>
        <w:spacing w:line="276" w:lineRule="auto"/>
        <w:jc w:val="center"/>
        <w:rPr>
          <w:color w:val="EE0000"/>
          <w:sz w:val="22"/>
          <w:szCs w:val="22"/>
        </w:rPr>
      </w:pPr>
      <w:r w:rsidRPr="008A0C51">
        <w:rPr>
          <w:color w:val="EE0000"/>
          <w:sz w:val="22"/>
          <w:szCs w:val="22"/>
        </w:rPr>
        <w:t>(O</w:t>
      </w:r>
      <w:r w:rsidR="00E21C7D" w:rsidRPr="008A0C51">
        <w:rPr>
          <w:color w:val="EE0000"/>
          <w:sz w:val="22"/>
          <w:szCs w:val="22"/>
        </w:rPr>
        <w:t>ppure</w:t>
      </w:r>
      <w:r w:rsidRPr="008A0C51">
        <w:rPr>
          <w:color w:val="EE0000"/>
          <w:sz w:val="22"/>
          <w:szCs w:val="22"/>
        </w:rPr>
        <w:t>)</w:t>
      </w:r>
    </w:p>
    <w:p w14:paraId="0EACA566" w14:textId="1F143CD8" w:rsidR="00CB07F0" w:rsidRPr="00FB0B24" w:rsidRDefault="00E21C7D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Durante lo svolgimento dell</w:t>
      </w:r>
      <w:r w:rsidR="00CB07F0" w:rsidRPr="00FB0B24">
        <w:rPr>
          <w:sz w:val="22"/>
          <w:szCs w:val="22"/>
        </w:rPr>
        <w:t>a prova si veri</w:t>
      </w:r>
      <w:r w:rsidR="0076392E" w:rsidRPr="00FB0B24">
        <w:rPr>
          <w:sz w:val="22"/>
          <w:szCs w:val="22"/>
        </w:rPr>
        <w:t>fica quanto segue ………………………………</w:t>
      </w:r>
      <w:r w:rsidR="00053333" w:rsidRPr="00FB0B24">
        <w:rPr>
          <w:sz w:val="22"/>
          <w:szCs w:val="22"/>
        </w:rPr>
        <w:t>…………</w:t>
      </w:r>
    </w:p>
    <w:p w14:paraId="1051FC12" w14:textId="77777777" w:rsidR="00CB07F0" w:rsidRPr="00FB0B24" w:rsidRDefault="00E21C7D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 .................................................</w:t>
      </w:r>
      <w:r w:rsidR="0076392E" w:rsidRPr="00FB0B24">
        <w:rPr>
          <w:sz w:val="22"/>
          <w:szCs w:val="22"/>
        </w:rPr>
        <w:t>..............</w:t>
      </w:r>
      <w:r w:rsidRPr="00FB0B24">
        <w:rPr>
          <w:sz w:val="22"/>
          <w:szCs w:val="22"/>
        </w:rPr>
        <w:t>.............................</w:t>
      </w:r>
      <w:r w:rsidR="00C035BA" w:rsidRPr="00FB0B24">
        <w:rPr>
          <w:sz w:val="22"/>
          <w:szCs w:val="22"/>
        </w:rPr>
        <w:t>.................................</w:t>
      </w:r>
      <w:r w:rsidR="0076392E" w:rsidRPr="00FB0B24">
        <w:rPr>
          <w:sz w:val="22"/>
          <w:szCs w:val="22"/>
        </w:rPr>
        <w:t>………………….</w:t>
      </w:r>
    </w:p>
    <w:p w14:paraId="343FF2FD" w14:textId="77777777" w:rsidR="00CB07F0" w:rsidRPr="00FB0B24" w:rsidRDefault="00E21C7D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e i componenti della Commissione assumono i seguenti provvedimenti </w:t>
      </w:r>
      <w:r w:rsidR="0076392E" w:rsidRPr="00FB0B24">
        <w:rPr>
          <w:sz w:val="22"/>
          <w:szCs w:val="22"/>
        </w:rPr>
        <w:t>……………………………</w:t>
      </w:r>
    </w:p>
    <w:p w14:paraId="46555ED9" w14:textId="77777777" w:rsidR="000B1040" w:rsidRPr="00FB0B24" w:rsidRDefault="00E21C7D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..............................................................................................................................</w:t>
      </w:r>
      <w:r w:rsidR="0076392E" w:rsidRPr="00FB0B24">
        <w:rPr>
          <w:sz w:val="22"/>
          <w:szCs w:val="22"/>
        </w:rPr>
        <w:t>...........................</w:t>
      </w:r>
    </w:p>
    <w:p w14:paraId="690EDAF8" w14:textId="0CF56286" w:rsidR="005404EF" w:rsidRPr="00FB0B24" w:rsidRDefault="0076392E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E</w:t>
      </w:r>
      <w:r w:rsidR="00013D2A" w:rsidRPr="00FB0B24">
        <w:rPr>
          <w:sz w:val="22"/>
          <w:szCs w:val="22"/>
        </w:rPr>
        <w:t>spletata la prova, i professori assistenti</w:t>
      </w:r>
      <w:r w:rsidR="00E63C8C" w:rsidRPr="00FB0B24">
        <w:rPr>
          <w:sz w:val="22"/>
          <w:szCs w:val="22"/>
        </w:rPr>
        <w:t xml:space="preserve"> ritirano i</w:t>
      </w:r>
      <w:r w:rsidR="00CD6441" w:rsidRPr="00FB0B24">
        <w:rPr>
          <w:sz w:val="22"/>
          <w:szCs w:val="22"/>
        </w:rPr>
        <w:t xml:space="preserve"> lavor</w:t>
      </w:r>
      <w:r w:rsidR="003F4F9C" w:rsidRPr="00FB0B24">
        <w:rPr>
          <w:sz w:val="22"/>
          <w:szCs w:val="22"/>
        </w:rPr>
        <w:t>i</w:t>
      </w:r>
      <w:r w:rsidR="00CD6441" w:rsidRPr="00FB0B24">
        <w:rPr>
          <w:sz w:val="22"/>
          <w:szCs w:val="22"/>
        </w:rPr>
        <w:t xml:space="preserve"> </w:t>
      </w:r>
      <w:r w:rsidR="003F4F9C" w:rsidRPr="00FB0B24">
        <w:rPr>
          <w:sz w:val="22"/>
          <w:szCs w:val="22"/>
        </w:rPr>
        <w:t>degli studenti</w:t>
      </w:r>
      <w:r w:rsidR="00013D2A" w:rsidRPr="00FB0B24">
        <w:rPr>
          <w:sz w:val="22"/>
          <w:szCs w:val="22"/>
        </w:rPr>
        <w:t xml:space="preserve">, apponendovi la firma e l’ora di consegna. </w:t>
      </w:r>
    </w:p>
    <w:p w14:paraId="23FD6D1F" w14:textId="77777777" w:rsidR="003A1372" w:rsidRDefault="003A1372" w:rsidP="003F4F9C">
      <w:pPr>
        <w:spacing w:line="276" w:lineRule="auto"/>
        <w:rPr>
          <w:sz w:val="22"/>
          <w:szCs w:val="22"/>
        </w:rPr>
      </w:pPr>
    </w:p>
    <w:p w14:paraId="5D5DC121" w14:textId="432600E7" w:rsidR="00E63C8C" w:rsidRPr="00FB0B24" w:rsidRDefault="00B120E9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 xml:space="preserve">Letto, approvato e sottoscritto il presente verbale, la seduta è tolta alle ore </w:t>
      </w:r>
      <w:proofErr w:type="gramStart"/>
      <w:r w:rsidRPr="00FB0B24">
        <w:rPr>
          <w:sz w:val="22"/>
          <w:szCs w:val="22"/>
        </w:rPr>
        <w:t>…….</w:t>
      </w:r>
      <w:proofErr w:type="gramEnd"/>
      <w:r w:rsidRPr="00FB0B24">
        <w:rPr>
          <w:sz w:val="22"/>
          <w:szCs w:val="22"/>
        </w:rPr>
        <w:t>…</w:t>
      </w:r>
      <w:r w:rsidR="00CB07F0" w:rsidRPr="00FB0B24">
        <w:rPr>
          <w:sz w:val="22"/>
          <w:szCs w:val="22"/>
        </w:rPr>
        <w:t xml:space="preserve">                 </w:t>
      </w:r>
    </w:p>
    <w:p w14:paraId="43E3CCAD" w14:textId="77777777" w:rsidR="005404EF" w:rsidRPr="00FB0B24" w:rsidRDefault="005404EF" w:rsidP="00E63C8C">
      <w:pPr>
        <w:rPr>
          <w:sz w:val="22"/>
          <w:szCs w:val="22"/>
        </w:rPr>
      </w:pPr>
    </w:p>
    <w:p w14:paraId="16DD1363" w14:textId="57D78669" w:rsidR="00013D2A" w:rsidRPr="00FB0B24" w:rsidRDefault="00013D2A" w:rsidP="003F4F9C">
      <w:pPr>
        <w:pStyle w:val="Titolo1"/>
        <w:spacing w:line="320" w:lineRule="exact"/>
        <w:rPr>
          <w:sz w:val="22"/>
          <w:szCs w:val="22"/>
        </w:rPr>
      </w:pPr>
      <w:r w:rsidRPr="00FB0B24">
        <w:rPr>
          <w:sz w:val="22"/>
          <w:szCs w:val="22"/>
        </w:rPr>
        <w:t>ELENCO DEI CANDIDATI PRESENTI ALLA PROVA D’ESAME</w:t>
      </w:r>
    </w:p>
    <w:p w14:paraId="43F29F8B" w14:textId="77777777" w:rsidR="003F4F9C" w:rsidRPr="00FB0B24" w:rsidRDefault="003F4F9C" w:rsidP="003F4F9C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4074"/>
        <w:gridCol w:w="1863"/>
        <w:gridCol w:w="3739"/>
      </w:tblGrid>
      <w:tr w:rsidR="003F4F9C" w:rsidRPr="00FB0B24" w14:paraId="368F7ACC" w14:textId="77777777" w:rsidTr="003F4F9C">
        <w:trPr>
          <w:jc w:val="center"/>
        </w:trPr>
        <w:tc>
          <w:tcPr>
            <w:tcW w:w="254" w:type="pct"/>
            <w:vAlign w:val="center"/>
          </w:tcPr>
          <w:p w14:paraId="3A3D784F" w14:textId="77777777" w:rsidR="003F4F9C" w:rsidRPr="00FB0B24" w:rsidRDefault="003F4F9C" w:rsidP="008275CD">
            <w:pPr>
              <w:spacing w:line="320" w:lineRule="exact"/>
              <w:jc w:val="center"/>
              <w:rPr>
                <w:sz w:val="22"/>
                <w:szCs w:val="22"/>
              </w:rPr>
            </w:pPr>
            <w:bookmarkStart w:id="2" w:name="_Hlk206606306"/>
            <w:r w:rsidRPr="00FB0B24">
              <w:rPr>
                <w:sz w:val="22"/>
                <w:szCs w:val="22"/>
              </w:rPr>
              <w:t>N°</w:t>
            </w:r>
          </w:p>
        </w:tc>
        <w:tc>
          <w:tcPr>
            <w:tcW w:w="1998" w:type="pct"/>
            <w:vAlign w:val="center"/>
          </w:tcPr>
          <w:p w14:paraId="633D4324" w14:textId="77777777" w:rsidR="003F4F9C" w:rsidRPr="00FB0B24" w:rsidRDefault="003F4F9C" w:rsidP="00667F5E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FB0B24">
              <w:rPr>
                <w:sz w:val="22"/>
                <w:szCs w:val="22"/>
              </w:rPr>
              <w:t>COGNOME E NOME</w:t>
            </w:r>
          </w:p>
        </w:tc>
        <w:tc>
          <w:tcPr>
            <w:tcW w:w="914" w:type="pct"/>
            <w:vAlign w:val="center"/>
          </w:tcPr>
          <w:p w14:paraId="4CA89B19" w14:textId="77777777" w:rsidR="003F4F9C" w:rsidRPr="00FB0B24" w:rsidRDefault="003F4F9C" w:rsidP="00667F5E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FB0B24">
              <w:rPr>
                <w:sz w:val="22"/>
                <w:szCs w:val="22"/>
              </w:rPr>
              <w:t>ORA DI CONSEGNA</w:t>
            </w:r>
          </w:p>
        </w:tc>
        <w:tc>
          <w:tcPr>
            <w:tcW w:w="1834" w:type="pct"/>
            <w:vAlign w:val="center"/>
          </w:tcPr>
          <w:p w14:paraId="7B52E7B1" w14:textId="31CB0E41" w:rsidR="003F4F9C" w:rsidRPr="00FB0B24" w:rsidRDefault="003F4F9C" w:rsidP="00667F5E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FB0B24">
              <w:rPr>
                <w:sz w:val="22"/>
                <w:szCs w:val="22"/>
              </w:rPr>
              <w:t>FIRMA STUDENTI</w:t>
            </w:r>
          </w:p>
        </w:tc>
      </w:tr>
      <w:tr w:rsidR="003F4F9C" w:rsidRPr="00FB0B24" w14:paraId="368643E7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3966A393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319E1279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23EF81F9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365A0533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2222BAB0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57E7CE9B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72EDFA67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22893510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04C55A38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357A9256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2960A916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7C437ED7" w14:textId="77777777" w:rsidR="003F4F9C" w:rsidRPr="00FB0B24" w:rsidRDefault="003F4F9C" w:rsidP="00667F5E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1644A0C2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61D7F90F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533995D0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3A4CB792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2C2B3D13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5CCFAD09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262E2476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065D3796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63352952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097F2A0D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47BCAB85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2C0CE941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240B6589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412A2838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0955C510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4F6EA66A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62F31F7A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031C63EB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644306EB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7A6D5084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56199917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2F12E65E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54B8DE73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7331D196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59424F92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1835A923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5DA66D38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02FE0AD2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533ACB33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1192532C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12217FDD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2A330971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0793EB4D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66F1DACD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6763D35F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4B845C02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2FCA866E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</w:tbl>
    <w:bookmarkEnd w:id="2"/>
    <w:p w14:paraId="55940945" w14:textId="4DDF8305" w:rsidR="00E63C8C" w:rsidRPr="00FB0B24" w:rsidRDefault="00E63C8C" w:rsidP="00E63C8C">
      <w:pPr>
        <w:spacing w:line="320" w:lineRule="exact"/>
        <w:rPr>
          <w:sz w:val="22"/>
          <w:szCs w:val="22"/>
        </w:rPr>
      </w:pPr>
      <w:r w:rsidRPr="00FB0B24">
        <w:rPr>
          <w:sz w:val="22"/>
          <w:szCs w:val="22"/>
        </w:rPr>
        <w:tab/>
      </w:r>
      <w:r w:rsidRPr="00FB0B24">
        <w:rPr>
          <w:sz w:val="22"/>
          <w:szCs w:val="22"/>
        </w:rPr>
        <w:tab/>
        <w:t xml:space="preserve"> </w:t>
      </w:r>
      <w:r w:rsidRPr="00FB0B24">
        <w:rPr>
          <w:sz w:val="22"/>
          <w:szCs w:val="22"/>
        </w:rPr>
        <w:tab/>
      </w:r>
      <w:r w:rsidRPr="00FB0B24">
        <w:rPr>
          <w:sz w:val="22"/>
          <w:szCs w:val="22"/>
        </w:rPr>
        <w:tab/>
      </w:r>
      <w:r w:rsidRPr="00FB0B24">
        <w:rPr>
          <w:sz w:val="22"/>
          <w:szCs w:val="22"/>
        </w:rPr>
        <w:tab/>
      </w:r>
      <w:r w:rsidRPr="00FB0B24">
        <w:rPr>
          <w:sz w:val="22"/>
          <w:szCs w:val="22"/>
        </w:rPr>
        <w:tab/>
      </w:r>
    </w:p>
    <w:p w14:paraId="2B346E57" w14:textId="77777777" w:rsidR="00E63C8C" w:rsidRPr="00FB0B24" w:rsidRDefault="00E63C8C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>I Docenti assistenti</w:t>
      </w:r>
    </w:p>
    <w:p w14:paraId="56BBDF19" w14:textId="77777777" w:rsidR="003F4F9C" w:rsidRPr="00FB0B24" w:rsidRDefault="003F4F9C" w:rsidP="003F4F9C">
      <w:pPr>
        <w:spacing w:line="276" w:lineRule="auto"/>
        <w:rPr>
          <w:sz w:val="22"/>
          <w:szCs w:val="22"/>
        </w:rPr>
      </w:pPr>
    </w:p>
    <w:p w14:paraId="1579C405" w14:textId="666EB78E" w:rsidR="00E63C8C" w:rsidRPr="00FB0B24" w:rsidRDefault="003F4F9C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>P</w:t>
      </w:r>
      <w:r w:rsidR="00E63C8C" w:rsidRPr="00FB0B24">
        <w:rPr>
          <w:sz w:val="22"/>
          <w:szCs w:val="22"/>
        </w:rPr>
        <w:t>rof.</w:t>
      </w:r>
      <w:r w:rsidRPr="00FB0B24">
        <w:rPr>
          <w:sz w:val="22"/>
          <w:szCs w:val="22"/>
        </w:rPr>
        <w:t xml:space="preserve">/prof.ssa </w:t>
      </w:r>
      <w:r w:rsidR="00E63C8C" w:rsidRPr="00FB0B24">
        <w:rPr>
          <w:sz w:val="22"/>
          <w:szCs w:val="22"/>
        </w:rPr>
        <w:t xml:space="preserve">...................................................................... </w:t>
      </w:r>
    </w:p>
    <w:p w14:paraId="7B61A112" w14:textId="77777777" w:rsidR="00E63C8C" w:rsidRPr="00FB0B24" w:rsidRDefault="00E63C8C" w:rsidP="003F4F9C">
      <w:pPr>
        <w:spacing w:line="276" w:lineRule="auto"/>
        <w:jc w:val="right"/>
        <w:rPr>
          <w:sz w:val="22"/>
          <w:szCs w:val="22"/>
        </w:rPr>
      </w:pPr>
      <w:r w:rsidRPr="00FB0B24">
        <w:rPr>
          <w:sz w:val="22"/>
          <w:szCs w:val="22"/>
        </w:rPr>
        <w:t xml:space="preserve"> </w:t>
      </w:r>
    </w:p>
    <w:p w14:paraId="6B6D24A6" w14:textId="43E84568" w:rsidR="00E63C8C" w:rsidRPr="00FB0B24" w:rsidRDefault="003F4F9C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>Prof./prof.ssa</w:t>
      </w:r>
      <w:r w:rsidR="00E63C8C" w:rsidRPr="00FB0B24">
        <w:rPr>
          <w:sz w:val="22"/>
          <w:szCs w:val="22"/>
        </w:rPr>
        <w:t xml:space="preserve">....................................................................... </w:t>
      </w:r>
    </w:p>
    <w:p w14:paraId="5523F0E9" w14:textId="77777777" w:rsidR="00E63C8C" w:rsidRPr="00FB0B24" w:rsidRDefault="00E63C8C" w:rsidP="003F4F9C">
      <w:pPr>
        <w:spacing w:line="276" w:lineRule="auto"/>
        <w:rPr>
          <w:sz w:val="22"/>
          <w:szCs w:val="22"/>
        </w:rPr>
      </w:pPr>
    </w:p>
    <w:p w14:paraId="5EDDF72E" w14:textId="3250AF63" w:rsidR="00E63C8C" w:rsidRPr="00FB0B24" w:rsidRDefault="003F4F9C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>Prof./prof.ssa</w:t>
      </w:r>
      <w:r w:rsidR="00E63C8C" w:rsidRPr="00FB0B24">
        <w:rPr>
          <w:sz w:val="22"/>
          <w:szCs w:val="22"/>
        </w:rPr>
        <w:t xml:space="preserve">....................................................................... </w:t>
      </w:r>
    </w:p>
    <w:p w14:paraId="04608611" w14:textId="77777777" w:rsidR="00E63C8C" w:rsidRPr="00FB0B24" w:rsidRDefault="00E63C8C" w:rsidP="003F4F9C">
      <w:pPr>
        <w:spacing w:line="276" w:lineRule="auto"/>
        <w:rPr>
          <w:sz w:val="22"/>
          <w:szCs w:val="22"/>
        </w:rPr>
      </w:pPr>
    </w:p>
    <w:p w14:paraId="50B6AB6F" w14:textId="74E2E429" w:rsidR="00013D2A" w:rsidRPr="00FB0B24" w:rsidRDefault="003F4F9C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>Prof./prof.ssa</w:t>
      </w:r>
      <w:r w:rsidR="00E63C8C" w:rsidRPr="00FB0B24">
        <w:rPr>
          <w:sz w:val="22"/>
          <w:szCs w:val="22"/>
        </w:rPr>
        <w:t xml:space="preserve">....................................................................... </w:t>
      </w:r>
    </w:p>
    <w:sectPr w:rsidR="00013D2A" w:rsidRPr="00FB0B24" w:rsidSect="00FB0B24">
      <w:headerReference w:type="default" r:id="rId7"/>
      <w:footerReference w:type="default" r:id="rId8"/>
      <w:headerReference w:type="first" r:id="rId9"/>
      <w:pgSz w:w="11906" w:h="16838"/>
      <w:pgMar w:top="851" w:right="851" w:bottom="426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B44BC" w14:textId="77777777" w:rsidR="00B72E50" w:rsidRDefault="00B72E50">
      <w:r>
        <w:separator/>
      </w:r>
    </w:p>
  </w:endnote>
  <w:endnote w:type="continuationSeparator" w:id="0">
    <w:p w14:paraId="44FB6424" w14:textId="77777777" w:rsidR="00B72E50" w:rsidRDefault="00B7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D70A" w14:textId="65E80111" w:rsidR="000C55B8" w:rsidRPr="004015E8" w:rsidRDefault="000C55B8" w:rsidP="000C55B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  <w:r w:rsidRPr="004015E8">
      <w:rPr>
        <w:rFonts w:ascii="Arial" w:hAnsi="Arial" w:cs="Arial"/>
        <w:i/>
        <w:color w:val="7F7F7F"/>
        <w:sz w:val="16"/>
        <w:szCs w:val="16"/>
      </w:rPr>
      <w:t xml:space="preserve">Verbale </w:t>
    </w:r>
    <w:r>
      <w:rPr>
        <w:rFonts w:ascii="Arial" w:hAnsi="Arial" w:cs="Arial"/>
        <w:i/>
        <w:color w:val="7F7F7F"/>
        <w:sz w:val="16"/>
        <w:szCs w:val="16"/>
      </w:rPr>
      <w:t>prove scritte esami preliminari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272AB" w14:textId="77777777" w:rsidR="00B72E50" w:rsidRDefault="00B72E50">
      <w:r>
        <w:separator/>
      </w:r>
    </w:p>
  </w:footnote>
  <w:footnote w:type="continuationSeparator" w:id="0">
    <w:p w14:paraId="7E7B2406" w14:textId="77777777" w:rsidR="00B72E50" w:rsidRDefault="00B72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6A2C8" w14:textId="77777777" w:rsidR="00013D2A" w:rsidRDefault="00013D2A" w:rsidP="000C55B8">
    <w:pPr>
      <w:pStyle w:val="Intestazione"/>
      <w:jc w:val="center"/>
    </w:pPr>
  </w:p>
  <w:p w14:paraId="518FA749" w14:textId="77777777" w:rsidR="000C55B8" w:rsidRDefault="000C55B8" w:rsidP="00FB0B24">
    <w:pPr>
      <w:pStyle w:val="Intestazione"/>
      <w:rPr>
        <w:rFonts w:ascii="Arial" w:hAnsi="Arial" w:cs="Arial"/>
        <w:snapToGrid w:val="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6A66" w14:textId="1D5EA770" w:rsidR="00053333" w:rsidRDefault="00053333"/>
  <w:p w14:paraId="534A4835" w14:textId="3DF578C0" w:rsidR="005404EF" w:rsidRDefault="005404EF"/>
  <w:p w14:paraId="629B1F1C" w14:textId="336755D4" w:rsidR="00A40BA0" w:rsidRDefault="003F4F9C" w:rsidP="00154276">
    <w:pPr>
      <w:pStyle w:val="Intestazione"/>
      <w:jc w:val="center"/>
    </w:pPr>
    <w:r>
      <w:rPr>
        <w:noProof/>
      </w:rPr>
      <w:drawing>
        <wp:inline distT="0" distB="0" distL="0" distR="0" wp14:anchorId="1E547D9C" wp14:editId="2A638A1D">
          <wp:extent cx="6120130" cy="1513840"/>
          <wp:effectExtent l="0" t="0" r="0" b="0"/>
          <wp:docPr id="2490688" name="Immagine 2490688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57D07A5"/>
    <w:multiLevelType w:val="hybridMultilevel"/>
    <w:tmpl w:val="6BFAE2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9832043">
    <w:abstractNumId w:val="1"/>
    <w:lvlOverride w:ilvl="0">
      <w:startOverride w:val="1"/>
    </w:lvlOverride>
  </w:num>
  <w:num w:numId="2" w16cid:durableId="14402976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0762164">
    <w:abstractNumId w:val="4"/>
  </w:num>
  <w:num w:numId="4" w16cid:durableId="1303195751">
    <w:abstractNumId w:val="3"/>
  </w:num>
  <w:num w:numId="5" w16cid:durableId="1999110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6A"/>
    <w:rsid w:val="00013D2A"/>
    <w:rsid w:val="00022385"/>
    <w:rsid w:val="00053333"/>
    <w:rsid w:val="000924F0"/>
    <w:rsid w:val="000A582E"/>
    <w:rsid w:val="000B1040"/>
    <w:rsid w:val="000C55B8"/>
    <w:rsid w:val="000D1BEC"/>
    <w:rsid w:val="000E4040"/>
    <w:rsid w:val="0011285D"/>
    <w:rsid w:val="001166D8"/>
    <w:rsid w:val="00154276"/>
    <w:rsid w:val="001B4FE0"/>
    <w:rsid w:val="001C20A5"/>
    <w:rsid w:val="002C2041"/>
    <w:rsid w:val="00395CE1"/>
    <w:rsid w:val="003A1372"/>
    <w:rsid w:val="003B01CA"/>
    <w:rsid w:val="003C4933"/>
    <w:rsid w:val="003E6A21"/>
    <w:rsid w:val="003F4F9C"/>
    <w:rsid w:val="004849CC"/>
    <w:rsid w:val="005404EF"/>
    <w:rsid w:val="005D0FA4"/>
    <w:rsid w:val="00633E43"/>
    <w:rsid w:val="00634F99"/>
    <w:rsid w:val="00667F5E"/>
    <w:rsid w:val="006A4C4D"/>
    <w:rsid w:val="006A4D65"/>
    <w:rsid w:val="006C6FEC"/>
    <w:rsid w:val="006D00E3"/>
    <w:rsid w:val="007426AA"/>
    <w:rsid w:val="0076392E"/>
    <w:rsid w:val="00764EF1"/>
    <w:rsid w:val="007674E4"/>
    <w:rsid w:val="007A0CDC"/>
    <w:rsid w:val="007C24F5"/>
    <w:rsid w:val="007C6189"/>
    <w:rsid w:val="007F0E8A"/>
    <w:rsid w:val="007F53D7"/>
    <w:rsid w:val="008275CD"/>
    <w:rsid w:val="008333F0"/>
    <w:rsid w:val="00861A13"/>
    <w:rsid w:val="008A0C51"/>
    <w:rsid w:val="008A1459"/>
    <w:rsid w:val="008B6924"/>
    <w:rsid w:val="008D5701"/>
    <w:rsid w:val="00906A6A"/>
    <w:rsid w:val="0095640A"/>
    <w:rsid w:val="00991951"/>
    <w:rsid w:val="00A03C51"/>
    <w:rsid w:val="00A30999"/>
    <w:rsid w:val="00A40BA0"/>
    <w:rsid w:val="00AC7AEA"/>
    <w:rsid w:val="00B120E9"/>
    <w:rsid w:val="00B168A8"/>
    <w:rsid w:val="00B60B38"/>
    <w:rsid w:val="00B7278F"/>
    <w:rsid w:val="00B72E50"/>
    <w:rsid w:val="00BD25F0"/>
    <w:rsid w:val="00BE7E47"/>
    <w:rsid w:val="00C035BA"/>
    <w:rsid w:val="00C03D6D"/>
    <w:rsid w:val="00C363F2"/>
    <w:rsid w:val="00C545F2"/>
    <w:rsid w:val="00C63342"/>
    <w:rsid w:val="00CB07F0"/>
    <w:rsid w:val="00CC3884"/>
    <w:rsid w:val="00CD6441"/>
    <w:rsid w:val="00D052DB"/>
    <w:rsid w:val="00D4366C"/>
    <w:rsid w:val="00D45034"/>
    <w:rsid w:val="00D66DFB"/>
    <w:rsid w:val="00E021EB"/>
    <w:rsid w:val="00E10D3E"/>
    <w:rsid w:val="00E21C7D"/>
    <w:rsid w:val="00E30432"/>
    <w:rsid w:val="00E47EB3"/>
    <w:rsid w:val="00E63C8C"/>
    <w:rsid w:val="00E97051"/>
    <w:rsid w:val="00F27C5C"/>
    <w:rsid w:val="00F52449"/>
    <w:rsid w:val="00F55FFD"/>
    <w:rsid w:val="00F641A2"/>
    <w:rsid w:val="00FA2E60"/>
    <w:rsid w:val="00FB0B24"/>
    <w:rsid w:val="00FE0746"/>
    <w:rsid w:val="00FF2A3C"/>
    <w:rsid w:val="00FF2FEE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5A5F0"/>
  <w15:docId w15:val="{CFBA8A96-AF50-49BF-A07E-6269CDF4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1285D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49CC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634F99"/>
  </w:style>
  <w:style w:type="paragraph" w:styleId="Nessunaspaziatura">
    <w:name w:val="No Spacing"/>
    <w:uiPriority w:val="1"/>
    <w:qFormat/>
    <w:rsid w:val="000C55B8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C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SCRITTA DI ……………………</vt:lpstr>
    </vt:vector>
  </TitlesOfParts>
  <Company>ARCHIMEDE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SCRITTA DI ……………………</dc:title>
  <dc:creator>Anna Schettino</dc:creator>
  <cp:keywords>Modulistica; Verbali; Esami</cp:keywords>
  <cp:lastModifiedBy>Carmela Concilio</cp:lastModifiedBy>
  <cp:revision>22</cp:revision>
  <cp:lastPrinted>2020-06-23T14:15:00Z</cp:lastPrinted>
  <dcterms:created xsi:type="dcterms:W3CDTF">2021-03-02T15:50:00Z</dcterms:created>
  <dcterms:modified xsi:type="dcterms:W3CDTF">2026-08-22T19:05:00Z</dcterms:modified>
  <cp:category>scuola</cp:category>
</cp:coreProperties>
</file>