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7082"/>
      </w:tblGrid>
      <w:tr w:rsidR="00C95960" w:rsidRPr="002274B0" w14:paraId="234944DB" w14:textId="77777777" w:rsidTr="00C206A4">
        <w:trPr>
          <w:trHeight w:val="283"/>
          <w:jc w:val="center"/>
        </w:trPr>
        <w:tc>
          <w:tcPr>
            <w:tcW w:w="1472" w:type="pct"/>
            <w:vAlign w:val="center"/>
          </w:tcPr>
          <w:p w14:paraId="4F5363A0" w14:textId="56D1CF9C" w:rsidR="00C95960" w:rsidRPr="002274B0" w:rsidRDefault="00C95960" w:rsidP="00B215DE">
            <w:pPr>
              <w:jc w:val="center"/>
              <w:rPr>
                <w:b/>
                <w:bCs/>
                <w:sz w:val="22"/>
                <w:szCs w:val="22"/>
              </w:rPr>
            </w:pPr>
            <w:r w:rsidRPr="002274B0">
              <w:rPr>
                <w:b/>
                <w:bCs/>
                <w:sz w:val="22"/>
                <w:szCs w:val="22"/>
              </w:rPr>
              <w:t>VERBALE</w:t>
            </w:r>
            <w:r w:rsidR="00FE1B01" w:rsidRPr="002274B0">
              <w:rPr>
                <w:b/>
                <w:bCs/>
                <w:sz w:val="22"/>
                <w:szCs w:val="22"/>
              </w:rPr>
              <w:t xml:space="preserve"> N.</w:t>
            </w:r>
            <w:r w:rsidRPr="002274B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28" w:type="pct"/>
            <w:vAlign w:val="center"/>
          </w:tcPr>
          <w:p w14:paraId="337A839F" w14:textId="37D3CA0D" w:rsidR="00FE1B01" w:rsidRPr="002274B0" w:rsidRDefault="00A5674D" w:rsidP="00A5674D">
            <w:pPr>
              <w:jc w:val="both"/>
              <w:rPr>
                <w:b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 xml:space="preserve">VERIFICHE SOSPENSIONE DEL GIUDIZIO </w:t>
            </w:r>
            <w:proofErr w:type="spellStart"/>
            <w:r w:rsidRPr="002274B0">
              <w:rPr>
                <w:b/>
                <w:sz w:val="22"/>
                <w:szCs w:val="22"/>
              </w:rPr>
              <w:t>a.s.</w:t>
            </w:r>
            <w:proofErr w:type="spellEnd"/>
            <w:r w:rsidRPr="002274B0">
              <w:rPr>
                <w:b/>
                <w:sz w:val="22"/>
                <w:szCs w:val="22"/>
              </w:rPr>
              <w:t xml:space="preserve"> </w:t>
            </w:r>
          </w:p>
          <w:p w14:paraId="4D21C32C" w14:textId="31355CAE" w:rsidR="00C206A4" w:rsidRPr="002274B0" w:rsidRDefault="00C206A4" w:rsidP="002851A1">
            <w:pPr>
              <w:rPr>
                <w:sz w:val="22"/>
                <w:szCs w:val="22"/>
              </w:rPr>
            </w:pPr>
          </w:p>
        </w:tc>
      </w:tr>
      <w:tr w:rsidR="00C206A4" w:rsidRPr="002274B0" w14:paraId="58091167" w14:textId="77777777" w:rsidTr="00C206A4"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029CE4FB" w14:textId="463BFAEA" w:rsidR="00C206A4" w:rsidRPr="002274B0" w:rsidRDefault="00C206A4" w:rsidP="00C206A4">
            <w:pPr>
              <w:jc w:val="center"/>
              <w:rPr>
                <w:b/>
                <w:bCs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>PROVA ORALE</w:t>
            </w:r>
          </w:p>
        </w:tc>
      </w:tr>
    </w:tbl>
    <w:p w14:paraId="70569CB6" w14:textId="45793BC8" w:rsidR="00C206A4" w:rsidRPr="002274B0" w:rsidRDefault="00A5674D" w:rsidP="00A5674D">
      <w:pPr>
        <w:spacing w:line="276" w:lineRule="auto"/>
        <w:jc w:val="both"/>
        <w:rPr>
          <w:color w:val="000000"/>
          <w:sz w:val="22"/>
          <w:szCs w:val="22"/>
        </w:rPr>
      </w:pPr>
      <w:bookmarkStart w:id="0" w:name="_Hlk206607496"/>
      <w:r w:rsidRPr="002274B0">
        <w:rPr>
          <w:sz w:val="22"/>
          <w:szCs w:val="22"/>
        </w:rPr>
        <w:t>Il giorno</w:t>
      </w:r>
      <w:proofErr w:type="gramStart"/>
      <w:r w:rsidRPr="002274B0">
        <w:rPr>
          <w:sz w:val="22"/>
          <w:szCs w:val="22"/>
        </w:rPr>
        <w:t xml:space="preserve"> ….</w:t>
      </w:r>
      <w:proofErr w:type="gramEnd"/>
      <w:r w:rsidRPr="002274B0">
        <w:rPr>
          <w:sz w:val="22"/>
          <w:szCs w:val="22"/>
        </w:rPr>
        <w:t xml:space="preserve">… del mese di ............………. dell'anno </w:t>
      </w:r>
      <w:proofErr w:type="gramStart"/>
      <w:r w:rsidRPr="002274B0">
        <w:rPr>
          <w:sz w:val="22"/>
          <w:szCs w:val="22"/>
        </w:rPr>
        <w:t>......….</w:t>
      </w:r>
      <w:proofErr w:type="gramEnd"/>
      <w:r w:rsidRPr="002274B0">
        <w:rPr>
          <w:sz w:val="22"/>
          <w:szCs w:val="22"/>
        </w:rPr>
        <w:t xml:space="preserve">., alle ore .........., nell’aula ….........… della sede _______ dell’IIS “E. Fermi” di Sarno (SA), si è riunita la Commissione per le verifiche in seguito a sospensione del giudizio, </w:t>
      </w:r>
      <w:r w:rsidR="00DE0035" w:rsidRPr="002274B0">
        <w:rPr>
          <w:color w:val="000000"/>
          <w:sz w:val="22"/>
          <w:szCs w:val="22"/>
        </w:rPr>
        <w:t>al fine di p</w:t>
      </w:r>
      <w:r w:rsidR="002851A1" w:rsidRPr="002274B0">
        <w:rPr>
          <w:color w:val="000000"/>
          <w:sz w:val="22"/>
          <w:szCs w:val="22"/>
        </w:rPr>
        <w:t>rocedere all</w:t>
      </w:r>
      <w:r w:rsidR="0040070B" w:rsidRPr="002274B0">
        <w:rPr>
          <w:color w:val="000000"/>
          <w:sz w:val="22"/>
          <w:szCs w:val="22"/>
        </w:rPr>
        <w:t>o svolgimento delle prove orali.</w:t>
      </w:r>
    </w:p>
    <w:p w14:paraId="5FC3DD0D" w14:textId="4E8A692F" w:rsidR="00800406" w:rsidRPr="002274B0" w:rsidRDefault="00800406" w:rsidP="00A5674D">
      <w:pPr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2274B0">
        <w:rPr>
          <w:rFonts w:eastAsia="Arial"/>
          <w:color w:val="000000"/>
          <w:sz w:val="22"/>
          <w:szCs w:val="22"/>
        </w:rPr>
        <w:t xml:space="preserve">Sono presenti: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30"/>
        <w:gridCol w:w="3011"/>
        <w:gridCol w:w="6353"/>
      </w:tblGrid>
      <w:tr w:rsidR="002851A1" w:rsidRPr="002274B0" w14:paraId="1BAD6E42" w14:textId="77777777" w:rsidTr="00735394">
        <w:tc>
          <w:tcPr>
            <w:tcW w:w="407" w:type="pct"/>
          </w:tcPr>
          <w:p w14:paraId="4D55143B" w14:textId="77777777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477" w:type="pct"/>
          </w:tcPr>
          <w:p w14:paraId="53F5F44C" w14:textId="77777777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3116" w:type="pct"/>
          </w:tcPr>
          <w:p w14:paraId="1DA9F1C9" w14:textId="42382B3C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Disciplina</w:t>
            </w:r>
          </w:p>
        </w:tc>
      </w:tr>
      <w:tr w:rsidR="002851A1" w:rsidRPr="002274B0" w14:paraId="2B711A13" w14:textId="77777777" w:rsidTr="00735394">
        <w:tc>
          <w:tcPr>
            <w:tcW w:w="407" w:type="pct"/>
          </w:tcPr>
          <w:p w14:paraId="676BA354" w14:textId="77777777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7" w:type="pct"/>
          </w:tcPr>
          <w:p w14:paraId="2765C70D" w14:textId="67368FB2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06920908" w14:textId="56F7459E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2851A1" w:rsidRPr="002274B0" w14:paraId="724AD177" w14:textId="77777777" w:rsidTr="00735394">
        <w:tc>
          <w:tcPr>
            <w:tcW w:w="407" w:type="pct"/>
          </w:tcPr>
          <w:p w14:paraId="2D021E26" w14:textId="77777777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7" w:type="pct"/>
          </w:tcPr>
          <w:p w14:paraId="454B6A13" w14:textId="593EF63B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793145AC" w14:textId="33337C94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2851A1" w:rsidRPr="002274B0" w14:paraId="2256CBCD" w14:textId="77777777" w:rsidTr="00735394">
        <w:tc>
          <w:tcPr>
            <w:tcW w:w="407" w:type="pct"/>
          </w:tcPr>
          <w:p w14:paraId="3B52B758" w14:textId="77777777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7" w:type="pct"/>
          </w:tcPr>
          <w:p w14:paraId="6F508135" w14:textId="45A73B6F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7E79D113" w14:textId="5F7925AD" w:rsidR="002851A1" w:rsidRPr="002274B0" w:rsidRDefault="002851A1" w:rsidP="00A5674D">
            <w:pPr>
              <w:spacing w:line="276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5AA203E1" w14:textId="77777777" w:rsidR="00800406" w:rsidRPr="002274B0" w:rsidRDefault="00800406" w:rsidP="00A5674D">
      <w:pPr>
        <w:pStyle w:val="Nessunaspaziatura"/>
        <w:spacing w:line="276" w:lineRule="auto"/>
        <w:rPr>
          <w:rFonts w:ascii="Times New Roman" w:hAnsi="Times New Roman"/>
        </w:rPr>
      </w:pPr>
      <w:r w:rsidRPr="002274B0">
        <w:rPr>
          <w:rFonts w:ascii="Times New Roman" w:hAnsi="Times New Roman"/>
        </w:rPr>
        <w:t>Sono assenti giustificati i seguenti Docenti, sostituiti come segue: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69"/>
        <w:gridCol w:w="5835"/>
      </w:tblGrid>
      <w:tr w:rsidR="00800406" w:rsidRPr="002274B0" w14:paraId="7DD0FE76" w14:textId="77777777" w:rsidTr="002202C5">
        <w:trPr>
          <w:trHeight w:val="20"/>
        </w:trPr>
        <w:tc>
          <w:tcPr>
            <w:tcW w:w="2141" w:type="pct"/>
            <w:vAlign w:val="center"/>
          </w:tcPr>
          <w:p w14:paraId="147BBD8F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Prof.</w:t>
            </w:r>
          </w:p>
        </w:tc>
        <w:tc>
          <w:tcPr>
            <w:tcW w:w="2859" w:type="pct"/>
            <w:vAlign w:val="center"/>
          </w:tcPr>
          <w:p w14:paraId="6A23E339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sostituito dal prof.</w:t>
            </w:r>
          </w:p>
        </w:tc>
      </w:tr>
      <w:tr w:rsidR="00800406" w:rsidRPr="002274B0" w14:paraId="7C14E3D2" w14:textId="77777777" w:rsidTr="002202C5">
        <w:trPr>
          <w:trHeight w:val="20"/>
        </w:trPr>
        <w:tc>
          <w:tcPr>
            <w:tcW w:w="2141" w:type="pct"/>
            <w:vAlign w:val="center"/>
          </w:tcPr>
          <w:p w14:paraId="55BEDF44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Prof.</w:t>
            </w:r>
          </w:p>
        </w:tc>
        <w:tc>
          <w:tcPr>
            <w:tcW w:w="2859" w:type="pct"/>
            <w:vAlign w:val="center"/>
          </w:tcPr>
          <w:p w14:paraId="16880AD9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sostituito dal prof.</w:t>
            </w:r>
          </w:p>
        </w:tc>
      </w:tr>
      <w:tr w:rsidR="00800406" w:rsidRPr="002274B0" w14:paraId="531EE0C4" w14:textId="77777777" w:rsidTr="002202C5">
        <w:trPr>
          <w:trHeight w:val="20"/>
        </w:trPr>
        <w:tc>
          <w:tcPr>
            <w:tcW w:w="2141" w:type="pct"/>
            <w:vAlign w:val="center"/>
          </w:tcPr>
          <w:p w14:paraId="4874E9F2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Prof.</w:t>
            </w:r>
          </w:p>
        </w:tc>
        <w:tc>
          <w:tcPr>
            <w:tcW w:w="2859" w:type="pct"/>
            <w:vAlign w:val="center"/>
          </w:tcPr>
          <w:p w14:paraId="483FD017" w14:textId="77777777" w:rsidR="00800406" w:rsidRPr="002274B0" w:rsidRDefault="00800406" w:rsidP="00A5674D">
            <w:pPr>
              <w:pStyle w:val="Nessunaspaziatura"/>
              <w:spacing w:line="276" w:lineRule="auto"/>
              <w:jc w:val="left"/>
              <w:rPr>
                <w:rFonts w:ascii="Times New Roman" w:hAnsi="Times New Roman"/>
              </w:rPr>
            </w:pPr>
            <w:r w:rsidRPr="002274B0">
              <w:rPr>
                <w:rFonts w:ascii="Times New Roman" w:hAnsi="Times New Roman"/>
              </w:rPr>
              <w:t>sostituito dal prof.</w:t>
            </w:r>
          </w:p>
        </w:tc>
      </w:tr>
      <w:bookmarkEnd w:id="0"/>
    </w:tbl>
    <w:p w14:paraId="2C70EC2F" w14:textId="77777777" w:rsidR="00800406" w:rsidRPr="002274B0" w:rsidRDefault="00800406" w:rsidP="00A5674D">
      <w:pPr>
        <w:widowControl w:val="0"/>
        <w:suppressAutoHyphens/>
        <w:autoSpaceDE w:val="0"/>
        <w:spacing w:line="276" w:lineRule="auto"/>
        <w:jc w:val="both"/>
        <w:rPr>
          <w:rFonts w:eastAsia="Arial"/>
          <w:color w:val="000000"/>
          <w:sz w:val="22"/>
          <w:szCs w:val="22"/>
        </w:rPr>
      </w:pPr>
    </w:p>
    <w:p w14:paraId="39EC8C30" w14:textId="5CBC5C26" w:rsidR="00D77A07" w:rsidRPr="002274B0" w:rsidRDefault="00D77A07" w:rsidP="00A5674D">
      <w:pPr>
        <w:widowControl w:val="0"/>
        <w:suppressAutoHyphens/>
        <w:autoSpaceDE w:val="0"/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2274B0">
        <w:rPr>
          <w:rFonts w:eastAsia="Arial"/>
          <w:color w:val="000000"/>
          <w:sz w:val="22"/>
          <w:szCs w:val="22"/>
        </w:rPr>
        <w:t>La Commissione procede quindi all</w:t>
      </w:r>
      <w:r w:rsidR="00FE1B01" w:rsidRPr="002274B0">
        <w:rPr>
          <w:rFonts w:eastAsia="Arial"/>
          <w:color w:val="000000"/>
          <w:sz w:val="22"/>
          <w:szCs w:val="22"/>
        </w:rPr>
        <w:t>a conduzione delle prove orali.</w:t>
      </w:r>
    </w:p>
    <w:p w14:paraId="3639EB21" w14:textId="1863E8B7" w:rsidR="00E432C6" w:rsidRPr="002274B0" w:rsidRDefault="002851A1" w:rsidP="00A5674D">
      <w:pPr>
        <w:spacing w:line="276" w:lineRule="auto"/>
        <w:jc w:val="both"/>
        <w:rPr>
          <w:color w:val="000000"/>
          <w:sz w:val="22"/>
          <w:szCs w:val="22"/>
        </w:rPr>
      </w:pPr>
      <w:r w:rsidRPr="002274B0">
        <w:rPr>
          <w:color w:val="000000"/>
          <w:sz w:val="22"/>
          <w:szCs w:val="22"/>
        </w:rPr>
        <w:t>Per</w:t>
      </w:r>
      <w:r w:rsidR="009F1D6F" w:rsidRPr="002274B0">
        <w:rPr>
          <w:color w:val="000000"/>
          <w:sz w:val="22"/>
          <w:szCs w:val="22"/>
        </w:rPr>
        <w:t xml:space="preserve"> ciascuna </w:t>
      </w:r>
      <w:r w:rsidR="0006029C" w:rsidRPr="002274B0">
        <w:rPr>
          <w:color w:val="000000"/>
          <w:sz w:val="22"/>
          <w:szCs w:val="22"/>
        </w:rPr>
        <w:t>disciplina</w:t>
      </w:r>
      <w:r w:rsidR="009F1D6F" w:rsidRPr="002274B0">
        <w:rPr>
          <w:color w:val="000000"/>
          <w:sz w:val="22"/>
          <w:szCs w:val="22"/>
        </w:rPr>
        <w:t xml:space="preserve"> vengono trascritti sull'apposita scheda gli argomenti trattati e la valutazione, espressa con un voto compreso tra 1 e 10, formulata </w:t>
      </w:r>
      <w:r w:rsidR="00A5674D" w:rsidRPr="002274B0">
        <w:rPr>
          <w:color w:val="000000"/>
          <w:sz w:val="22"/>
          <w:szCs w:val="22"/>
        </w:rPr>
        <w:t>dai docenti presenti: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03"/>
        <w:gridCol w:w="1645"/>
        <w:gridCol w:w="4434"/>
        <w:gridCol w:w="2012"/>
      </w:tblGrid>
      <w:tr w:rsidR="00692992" w:rsidRPr="002274B0" w14:paraId="621D1FFD" w14:textId="46B26BE3" w:rsidTr="0006029C">
        <w:tc>
          <w:tcPr>
            <w:tcW w:w="1031" w:type="pct"/>
          </w:tcPr>
          <w:p w14:paraId="4E268546" w14:textId="7FDF7728" w:rsidR="0006029C" w:rsidRPr="002274B0" w:rsidRDefault="0006029C" w:rsidP="00692992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>NOME e COGNOME DEL CANDIDATO</w:t>
            </w:r>
          </w:p>
        </w:tc>
        <w:tc>
          <w:tcPr>
            <w:tcW w:w="807" w:type="pct"/>
          </w:tcPr>
          <w:p w14:paraId="36D3A965" w14:textId="77777777" w:rsidR="0006029C" w:rsidRPr="002274B0" w:rsidRDefault="0006029C" w:rsidP="00692992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>DISCIPLINA</w:t>
            </w:r>
          </w:p>
        </w:tc>
        <w:tc>
          <w:tcPr>
            <w:tcW w:w="2175" w:type="pct"/>
          </w:tcPr>
          <w:p w14:paraId="71164ECC" w14:textId="77777777" w:rsidR="0006029C" w:rsidRPr="002274B0" w:rsidRDefault="0006029C" w:rsidP="00692992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>ARGOMENTI DELLA PROVA ORALE</w:t>
            </w:r>
          </w:p>
        </w:tc>
        <w:tc>
          <w:tcPr>
            <w:tcW w:w="987" w:type="pct"/>
          </w:tcPr>
          <w:p w14:paraId="7FD9D068" w14:textId="484FED61" w:rsidR="0006029C" w:rsidRPr="002274B0" w:rsidRDefault="0006029C" w:rsidP="00692992">
            <w:pPr>
              <w:tabs>
                <w:tab w:val="right" w:pos="9639"/>
                <w:tab w:val="left" w:pos="284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274B0">
              <w:rPr>
                <w:b/>
                <w:sz w:val="22"/>
                <w:szCs w:val="22"/>
              </w:rPr>
              <w:t>VALUTAZIONE in decimi</w:t>
            </w:r>
          </w:p>
        </w:tc>
      </w:tr>
      <w:tr w:rsidR="00692992" w:rsidRPr="002274B0" w14:paraId="627FAAE2" w14:textId="7F33D5FF" w:rsidTr="0006029C">
        <w:trPr>
          <w:trHeight w:val="268"/>
        </w:trPr>
        <w:tc>
          <w:tcPr>
            <w:tcW w:w="1031" w:type="pct"/>
            <w:vMerge w:val="restart"/>
          </w:tcPr>
          <w:p w14:paraId="5E4A8C7F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  <w:bookmarkStart w:id="1" w:name="_Hlk69813462"/>
          </w:p>
        </w:tc>
        <w:tc>
          <w:tcPr>
            <w:tcW w:w="807" w:type="pct"/>
          </w:tcPr>
          <w:p w14:paraId="6CFCD91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3B2182A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0F9F0496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7E902176" w14:textId="266E3CE4" w:rsidTr="0006029C">
        <w:trPr>
          <w:trHeight w:val="268"/>
        </w:trPr>
        <w:tc>
          <w:tcPr>
            <w:tcW w:w="1031" w:type="pct"/>
            <w:vMerge/>
          </w:tcPr>
          <w:p w14:paraId="56CB8960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59620995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21166D93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74766F13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0E0D12C0" w14:textId="456D5E2C" w:rsidTr="0006029C">
        <w:trPr>
          <w:trHeight w:val="268"/>
        </w:trPr>
        <w:tc>
          <w:tcPr>
            <w:tcW w:w="1031" w:type="pct"/>
            <w:vMerge/>
          </w:tcPr>
          <w:p w14:paraId="7A60ABE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69B0408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29A8FD2C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5305514F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6578033C" w14:textId="361C58C6" w:rsidTr="0006029C">
        <w:trPr>
          <w:trHeight w:val="268"/>
        </w:trPr>
        <w:tc>
          <w:tcPr>
            <w:tcW w:w="1031" w:type="pct"/>
            <w:vMerge/>
          </w:tcPr>
          <w:p w14:paraId="26951B6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414A0FF8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5153821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0BB2CD3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361C558E" w14:textId="5B7F75A2" w:rsidTr="0006029C">
        <w:trPr>
          <w:trHeight w:val="268"/>
        </w:trPr>
        <w:tc>
          <w:tcPr>
            <w:tcW w:w="1031" w:type="pct"/>
            <w:vMerge/>
          </w:tcPr>
          <w:p w14:paraId="4820F47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334FEAC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1BEF855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4EDAAC9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5563593D" w14:textId="36E04913" w:rsidTr="0006029C">
        <w:trPr>
          <w:trHeight w:val="268"/>
        </w:trPr>
        <w:tc>
          <w:tcPr>
            <w:tcW w:w="1031" w:type="pct"/>
            <w:vMerge/>
          </w:tcPr>
          <w:p w14:paraId="780AF89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57F05236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398EBDD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3416450A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77F4520B" w14:textId="67E27EB6" w:rsidTr="0006029C">
        <w:trPr>
          <w:trHeight w:val="268"/>
        </w:trPr>
        <w:tc>
          <w:tcPr>
            <w:tcW w:w="1031" w:type="pct"/>
            <w:vMerge/>
          </w:tcPr>
          <w:p w14:paraId="5F63535F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00825808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2377C95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45736B9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1A1096CE" w14:textId="384DAD43" w:rsidTr="0006029C">
        <w:trPr>
          <w:trHeight w:val="268"/>
        </w:trPr>
        <w:tc>
          <w:tcPr>
            <w:tcW w:w="1031" w:type="pct"/>
            <w:vMerge/>
          </w:tcPr>
          <w:p w14:paraId="72FC56A5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5594F273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4E25FF0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22B5231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71575D80" w14:textId="771AF497" w:rsidTr="0006029C">
        <w:trPr>
          <w:trHeight w:val="268"/>
        </w:trPr>
        <w:tc>
          <w:tcPr>
            <w:tcW w:w="1031" w:type="pct"/>
            <w:vMerge/>
          </w:tcPr>
          <w:p w14:paraId="02CB476B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4B7F7A4F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74840982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086DA4C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bookmarkEnd w:id="1"/>
      <w:tr w:rsidR="00692992" w:rsidRPr="002274B0" w14:paraId="7744A3CA" w14:textId="34EF7C52" w:rsidTr="0006029C">
        <w:trPr>
          <w:trHeight w:val="383"/>
        </w:trPr>
        <w:tc>
          <w:tcPr>
            <w:tcW w:w="1031" w:type="pct"/>
            <w:vMerge w:val="restart"/>
          </w:tcPr>
          <w:p w14:paraId="0C9F1A47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4EBFCFD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2F96225C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2DB0EB6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7DB2DF3A" w14:textId="104C6DD4" w:rsidTr="0006029C">
        <w:trPr>
          <w:trHeight w:val="383"/>
        </w:trPr>
        <w:tc>
          <w:tcPr>
            <w:tcW w:w="1031" w:type="pct"/>
            <w:vMerge/>
          </w:tcPr>
          <w:p w14:paraId="1F4C6B81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51C4F5B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0C13AD73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69F1D630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3D49539A" w14:textId="20A2F429" w:rsidTr="0006029C">
        <w:trPr>
          <w:trHeight w:val="383"/>
        </w:trPr>
        <w:tc>
          <w:tcPr>
            <w:tcW w:w="1031" w:type="pct"/>
            <w:vMerge/>
          </w:tcPr>
          <w:p w14:paraId="522AB492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4B5E32A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77CA4D4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27031BAC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21BC0534" w14:textId="3B99C653" w:rsidTr="0006029C">
        <w:trPr>
          <w:trHeight w:val="383"/>
        </w:trPr>
        <w:tc>
          <w:tcPr>
            <w:tcW w:w="1031" w:type="pct"/>
            <w:vMerge/>
          </w:tcPr>
          <w:p w14:paraId="411904A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77D5307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48B25533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7C7B501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7DEA47A7" w14:textId="40A182C4" w:rsidTr="0006029C">
        <w:trPr>
          <w:trHeight w:val="383"/>
        </w:trPr>
        <w:tc>
          <w:tcPr>
            <w:tcW w:w="1031" w:type="pct"/>
            <w:vMerge/>
          </w:tcPr>
          <w:p w14:paraId="45207222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08C75ED1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638D30F2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3A9B9685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008A2293" w14:textId="369EAA70" w:rsidTr="0006029C">
        <w:trPr>
          <w:trHeight w:val="383"/>
        </w:trPr>
        <w:tc>
          <w:tcPr>
            <w:tcW w:w="1031" w:type="pct"/>
            <w:vMerge/>
          </w:tcPr>
          <w:p w14:paraId="1FCBBB9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65E9703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4783DE2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28EF548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4AE4123B" w14:textId="35AA905D" w:rsidTr="0006029C">
        <w:trPr>
          <w:trHeight w:val="383"/>
        </w:trPr>
        <w:tc>
          <w:tcPr>
            <w:tcW w:w="1031" w:type="pct"/>
            <w:vMerge/>
          </w:tcPr>
          <w:p w14:paraId="4E5D13FA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63D44EF6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62E6234F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31E575C7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0B72E213" w14:textId="6CDFA192" w:rsidTr="0006029C">
        <w:trPr>
          <w:trHeight w:val="383"/>
        </w:trPr>
        <w:tc>
          <w:tcPr>
            <w:tcW w:w="1031" w:type="pct"/>
            <w:vMerge/>
          </w:tcPr>
          <w:p w14:paraId="2A9C5174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49ED97D2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3AE63479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2C77CFFD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92992" w:rsidRPr="002274B0" w14:paraId="1FCE0DD5" w14:textId="567DDA95" w:rsidTr="0006029C">
        <w:trPr>
          <w:trHeight w:val="383"/>
        </w:trPr>
        <w:tc>
          <w:tcPr>
            <w:tcW w:w="1031" w:type="pct"/>
            <w:vMerge/>
          </w:tcPr>
          <w:p w14:paraId="297BFDA7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7" w:type="pct"/>
          </w:tcPr>
          <w:p w14:paraId="14BEC491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75" w:type="pct"/>
          </w:tcPr>
          <w:p w14:paraId="75879A6E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14:paraId="6E3C7128" w14:textId="77777777" w:rsidR="0006029C" w:rsidRPr="002274B0" w:rsidRDefault="0006029C" w:rsidP="002202C5">
            <w:pPr>
              <w:tabs>
                <w:tab w:val="right" w:pos="9639"/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1F10FB67" w14:textId="77777777" w:rsidR="00A5674D" w:rsidRPr="002274B0" w:rsidRDefault="00A5674D" w:rsidP="00C206A4">
      <w:pPr>
        <w:spacing w:line="360" w:lineRule="auto"/>
        <w:jc w:val="both"/>
        <w:rPr>
          <w:color w:val="000000"/>
          <w:sz w:val="22"/>
          <w:szCs w:val="22"/>
        </w:rPr>
      </w:pPr>
    </w:p>
    <w:p w14:paraId="5012175A" w14:textId="77777777" w:rsidR="0006029C" w:rsidRPr="002274B0" w:rsidRDefault="0006029C" w:rsidP="00C206A4">
      <w:pPr>
        <w:spacing w:line="360" w:lineRule="auto"/>
        <w:rPr>
          <w:color w:val="000000"/>
          <w:sz w:val="22"/>
          <w:szCs w:val="22"/>
        </w:rPr>
      </w:pPr>
      <w:r w:rsidRPr="002274B0">
        <w:rPr>
          <w:color w:val="000000"/>
          <w:sz w:val="22"/>
          <w:szCs w:val="22"/>
        </w:rPr>
        <w:t xml:space="preserve">Letto, approvato e sottoscritto il presente verbale, la seduta è tolta alle ore </w:t>
      </w:r>
      <w:proofErr w:type="gramStart"/>
      <w:r w:rsidRPr="002274B0">
        <w:rPr>
          <w:color w:val="000000"/>
          <w:sz w:val="22"/>
          <w:szCs w:val="22"/>
        </w:rPr>
        <w:t>…….</w:t>
      </w:r>
      <w:proofErr w:type="gramEnd"/>
      <w:r w:rsidRPr="002274B0">
        <w:rPr>
          <w:color w:val="000000"/>
          <w:sz w:val="22"/>
          <w:szCs w:val="22"/>
        </w:rPr>
        <w:t>…</w:t>
      </w:r>
    </w:p>
    <w:p w14:paraId="6B9C5DE4" w14:textId="360B2CA0" w:rsidR="00A5674D" w:rsidRPr="002274B0" w:rsidRDefault="00FF78B4" w:rsidP="00A5674D">
      <w:pPr>
        <w:spacing w:line="360" w:lineRule="auto"/>
        <w:rPr>
          <w:sz w:val="22"/>
          <w:szCs w:val="22"/>
        </w:rPr>
      </w:pPr>
      <w:r w:rsidRPr="002274B0">
        <w:rPr>
          <w:sz w:val="22"/>
          <w:szCs w:val="22"/>
        </w:rPr>
        <w:t xml:space="preserve">    </w:t>
      </w:r>
      <w:r w:rsidR="003E0C0E" w:rsidRPr="002274B0">
        <w:rPr>
          <w:sz w:val="22"/>
          <w:szCs w:val="22"/>
        </w:rPr>
        <w:t xml:space="preserve"> </w:t>
      </w:r>
      <w:r w:rsidRPr="002274B0">
        <w:rPr>
          <w:sz w:val="22"/>
          <w:szCs w:val="22"/>
        </w:rPr>
        <w:t xml:space="preserve">       </w:t>
      </w:r>
    </w:p>
    <w:p w14:paraId="4BDB75D8" w14:textId="5F96FCED" w:rsidR="009F1D6F" w:rsidRPr="002274B0" w:rsidRDefault="00CB5A5B" w:rsidP="00C206A4">
      <w:pPr>
        <w:spacing w:line="360" w:lineRule="auto"/>
        <w:rPr>
          <w:sz w:val="22"/>
          <w:szCs w:val="22"/>
        </w:rPr>
      </w:pP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  <w:t xml:space="preserve"> </w:t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="00D77A07" w:rsidRPr="002274B0">
        <w:rPr>
          <w:sz w:val="22"/>
          <w:szCs w:val="22"/>
        </w:rPr>
        <w:t>La Commissione</w:t>
      </w:r>
    </w:p>
    <w:p w14:paraId="756FBE06" w14:textId="77777777" w:rsidR="002851A1" w:rsidRPr="002274B0" w:rsidRDefault="00FF78B4" w:rsidP="002851A1">
      <w:pPr>
        <w:spacing w:line="360" w:lineRule="auto"/>
        <w:rPr>
          <w:sz w:val="22"/>
          <w:szCs w:val="22"/>
        </w:rPr>
      </w:pP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830"/>
        <w:gridCol w:w="3011"/>
        <w:gridCol w:w="6353"/>
      </w:tblGrid>
      <w:tr w:rsidR="002851A1" w:rsidRPr="002274B0" w14:paraId="63A81E19" w14:textId="77777777" w:rsidTr="00735394">
        <w:tc>
          <w:tcPr>
            <w:tcW w:w="407" w:type="pct"/>
          </w:tcPr>
          <w:p w14:paraId="5AD9F047" w14:textId="777777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477" w:type="pct"/>
          </w:tcPr>
          <w:p w14:paraId="75E3B69F" w14:textId="777777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3116" w:type="pct"/>
          </w:tcPr>
          <w:p w14:paraId="3BE1E201" w14:textId="3EC2ABEC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b/>
                <w:color w:val="000000"/>
                <w:sz w:val="22"/>
                <w:szCs w:val="22"/>
              </w:rPr>
              <w:t>Firma</w:t>
            </w:r>
          </w:p>
        </w:tc>
      </w:tr>
      <w:tr w:rsidR="002851A1" w:rsidRPr="002274B0" w14:paraId="38485E57" w14:textId="77777777" w:rsidTr="00735394">
        <w:tc>
          <w:tcPr>
            <w:tcW w:w="407" w:type="pct"/>
          </w:tcPr>
          <w:p w14:paraId="439787D6" w14:textId="777777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7" w:type="pct"/>
          </w:tcPr>
          <w:p w14:paraId="27430605" w14:textId="65BBB836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514AA929" w14:textId="783EDC3A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2851A1" w:rsidRPr="002274B0" w14:paraId="4BD1CC9D" w14:textId="77777777" w:rsidTr="00735394">
        <w:tc>
          <w:tcPr>
            <w:tcW w:w="407" w:type="pct"/>
          </w:tcPr>
          <w:p w14:paraId="4B57FE48" w14:textId="777777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7" w:type="pct"/>
          </w:tcPr>
          <w:p w14:paraId="09C2DF5C" w14:textId="6D96D165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13FF7FAD" w14:textId="1E938AD8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2851A1" w:rsidRPr="002274B0" w14:paraId="7DF37C36" w14:textId="77777777" w:rsidTr="00735394">
        <w:tc>
          <w:tcPr>
            <w:tcW w:w="407" w:type="pct"/>
          </w:tcPr>
          <w:p w14:paraId="4AA388CA" w14:textId="777777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2274B0">
              <w:rPr>
                <w:rFonts w:eastAsia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7" w:type="pct"/>
          </w:tcPr>
          <w:p w14:paraId="7EC37A7B" w14:textId="4DEC1177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116" w:type="pct"/>
          </w:tcPr>
          <w:p w14:paraId="2C3EBD5E" w14:textId="1D4237FE" w:rsidR="002851A1" w:rsidRPr="002274B0" w:rsidRDefault="002851A1" w:rsidP="00735394">
            <w:pPr>
              <w:spacing w:line="360" w:lineRule="auto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4E2C81CD" w14:textId="03C69817" w:rsidR="00C218C0" w:rsidRPr="002274B0" w:rsidRDefault="00FF78B4" w:rsidP="002851A1">
      <w:pPr>
        <w:spacing w:line="360" w:lineRule="auto"/>
        <w:rPr>
          <w:sz w:val="22"/>
          <w:szCs w:val="22"/>
        </w:rPr>
      </w:pP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Pr="002274B0">
        <w:rPr>
          <w:sz w:val="22"/>
          <w:szCs w:val="22"/>
        </w:rPr>
        <w:tab/>
      </w:r>
      <w:r w:rsidR="009F1D6F" w:rsidRPr="002274B0">
        <w:rPr>
          <w:sz w:val="22"/>
          <w:szCs w:val="22"/>
        </w:rPr>
        <w:t xml:space="preserve"> </w:t>
      </w:r>
    </w:p>
    <w:sectPr w:rsidR="00C218C0" w:rsidRPr="002274B0" w:rsidSect="00C95960">
      <w:headerReference w:type="default" r:id="rId8"/>
      <w:footerReference w:type="default" r:id="rId9"/>
      <w:headerReference w:type="first" r:id="rId10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A5D8" w14:textId="77777777" w:rsidR="002202C5" w:rsidRDefault="002202C5">
      <w:r>
        <w:separator/>
      </w:r>
    </w:p>
  </w:endnote>
  <w:endnote w:type="continuationSeparator" w:id="0">
    <w:p w14:paraId="19DCD2DD" w14:textId="77777777" w:rsidR="002202C5" w:rsidRDefault="0022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0BE7" w14:textId="1EB50576" w:rsidR="00C95960" w:rsidRPr="004015E8" w:rsidRDefault="00FB1FB0" w:rsidP="00FB1FB0">
    <w:pPr>
      <w:pStyle w:val="Pidipagina"/>
      <w:jc w:val="center"/>
      <w:rPr>
        <w:rFonts w:ascii="Arial" w:hAnsi="Arial" w:cs="Arial"/>
        <w:i/>
        <w:color w:val="7F7F7F"/>
        <w:sz w:val="16"/>
        <w:szCs w:val="16"/>
      </w:rPr>
    </w:pPr>
    <w:r>
      <w:rPr>
        <w:rFonts w:ascii="Arial" w:hAnsi="Arial" w:cs="Arial"/>
        <w:i/>
        <w:color w:val="7F7F7F"/>
        <w:sz w:val="16"/>
        <w:szCs w:val="16"/>
      </w:rPr>
      <w:tab/>
    </w:r>
    <w:r>
      <w:rPr>
        <w:rFonts w:ascii="Arial" w:hAnsi="Arial" w:cs="Arial"/>
        <w:i/>
        <w:color w:val="7F7F7F"/>
        <w:sz w:val="16"/>
        <w:szCs w:val="16"/>
      </w:rPr>
      <w:tab/>
    </w:r>
    <w:r w:rsidR="00C95960" w:rsidRPr="004015E8">
      <w:rPr>
        <w:rFonts w:ascii="Arial" w:hAnsi="Arial" w:cs="Arial"/>
        <w:i/>
        <w:color w:val="7F7F7F"/>
        <w:sz w:val="16"/>
        <w:szCs w:val="16"/>
      </w:rPr>
      <w:t xml:space="preserve">Verbale </w:t>
    </w:r>
    <w:r w:rsidR="00C95960">
      <w:rPr>
        <w:rFonts w:ascii="Arial" w:hAnsi="Arial" w:cs="Arial"/>
        <w:i/>
        <w:color w:val="7F7F7F"/>
        <w:sz w:val="16"/>
        <w:szCs w:val="16"/>
      </w:rPr>
      <w:t>prove orali esami preliminari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6FB56" w14:textId="77777777" w:rsidR="002202C5" w:rsidRDefault="002202C5">
      <w:r>
        <w:separator/>
      </w:r>
    </w:p>
  </w:footnote>
  <w:footnote w:type="continuationSeparator" w:id="0">
    <w:p w14:paraId="5EC25B7C" w14:textId="77777777" w:rsidR="002202C5" w:rsidRDefault="00220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23B9" w14:textId="77777777" w:rsidR="00013D2A" w:rsidRDefault="00013D2A" w:rsidP="00C95960">
    <w:pPr>
      <w:pStyle w:val="Intestazione"/>
      <w:jc w:val="right"/>
    </w:pPr>
  </w:p>
  <w:p w14:paraId="6B6841CD" w14:textId="77777777" w:rsidR="00C95960" w:rsidRDefault="00C95960" w:rsidP="00C95960">
    <w:pPr>
      <w:pStyle w:val="Intestazione"/>
      <w:jc w:val="right"/>
    </w:pPr>
  </w:p>
  <w:p w14:paraId="19B14E42" w14:textId="1F5CF0A9" w:rsidR="00C95960" w:rsidRPr="004015E8" w:rsidRDefault="00C95960" w:rsidP="00C95960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40070B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40070B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</w:p>
  <w:p w14:paraId="42140C53" w14:textId="77777777" w:rsidR="00C95960" w:rsidRDefault="00C95960" w:rsidP="00C95960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7FA9" w14:textId="75CB3FBF" w:rsidR="00933AAA" w:rsidRDefault="00933AAA"/>
  <w:p w14:paraId="11597BEC" w14:textId="77777777" w:rsidR="00933AAA" w:rsidRDefault="00933AAA"/>
  <w:p w14:paraId="334171AD" w14:textId="1EDF8D76" w:rsidR="00622C4D" w:rsidRDefault="00A5674D" w:rsidP="002851A1">
    <w:pPr>
      <w:pStyle w:val="Intestazione"/>
      <w:jc w:val="center"/>
    </w:pPr>
    <w:r>
      <w:rPr>
        <w:noProof/>
      </w:rPr>
      <w:drawing>
        <wp:inline distT="0" distB="0" distL="0" distR="0" wp14:anchorId="01429A5F" wp14:editId="7328F252">
          <wp:extent cx="6120130" cy="1513840"/>
          <wp:effectExtent l="0" t="0" r="0" b="0"/>
          <wp:docPr id="1549099417" name="Immagine 1549099417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F22574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C062DE0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38543565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3F486C15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4368205F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5113184A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7624258C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77281296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794D3F7E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9013569">
    <w:abstractNumId w:val="1"/>
    <w:lvlOverride w:ilvl="0">
      <w:startOverride w:val="1"/>
    </w:lvlOverride>
  </w:num>
  <w:num w:numId="2" w16cid:durableId="74607785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894838">
    <w:abstractNumId w:val="11"/>
  </w:num>
  <w:num w:numId="4" w16cid:durableId="562184882">
    <w:abstractNumId w:val="9"/>
  </w:num>
  <w:num w:numId="5" w16cid:durableId="1288660766">
    <w:abstractNumId w:val="10"/>
  </w:num>
  <w:num w:numId="6" w16cid:durableId="1032729351">
    <w:abstractNumId w:val="0"/>
  </w:num>
  <w:num w:numId="7" w16cid:durableId="1379429310">
    <w:abstractNumId w:val="8"/>
  </w:num>
  <w:num w:numId="8" w16cid:durableId="1169636000">
    <w:abstractNumId w:val="4"/>
  </w:num>
  <w:num w:numId="9" w16cid:durableId="209348248">
    <w:abstractNumId w:val="2"/>
  </w:num>
  <w:num w:numId="10" w16cid:durableId="1132944653">
    <w:abstractNumId w:val="3"/>
  </w:num>
  <w:num w:numId="11" w16cid:durableId="1778789057">
    <w:abstractNumId w:val="7"/>
  </w:num>
  <w:num w:numId="12" w16cid:durableId="849416477">
    <w:abstractNumId w:val="5"/>
  </w:num>
  <w:num w:numId="13" w16cid:durableId="396975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6A"/>
    <w:rsid w:val="000128B7"/>
    <w:rsid w:val="00013D2A"/>
    <w:rsid w:val="00041A4E"/>
    <w:rsid w:val="00056957"/>
    <w:rsid w:val="0006029C"/>
    <w:rsid w:val="00092BEB"/>
    <w:rsid w:val="000A582E"/>
    <w:rsid w:val="000D1BEC"/>
    <w:rsid w:val="00110550"/>
    <w:rsid w:val="001C20A5"/>
    <w:rsid w:val="001D5C5E"/>
    <w:rsid w:val="001E3AE8"/>
    <w:rsid w:val="002202C5"/>
    <w:rsid w:val="002272CA"/>
    <w:rsid w:val="002274B0"/>
    <w:rsid w:val="002851A1"/>
    <w:rsid w:val="002D51C8"/>
    <w:rsid w:val="002E3A61"/>
    <w:rsid w:val="00395CE1"/>
    <w:rsid w:val="003E0C0E"/>
    <w:rsid w:val="0040070B"/>
    <w:rsid w:val="004209F3"/>
    <w:rsid w:val="00432198"/>
    <w:rsid w:val="00433911"/>
    <w:rsid w:val="0046282C"/>
    <w:rsid w:val="00496B1F"/>
    <w:rsid w:val="004F3755"/>
    <w:rsid w:val="005009E5"/>
    <w:rsid w:val="00520668"/>
    <w:rsid w:val="005309FF"/>
    <w:rsid w:val="00551DA5"/>
    <w:rsid w:val="005B768F"/>
    <w:rsid w:val="0061219E"/>
    <w:rsid w:val="00622C4D"/>
    <w:rsid w:val="006552CD"/>
    <w:rsid w:val="00667F5E"/>
    <w:rsid w:val="006709E4"/>
    <w:rsid w:val="006908E3"/>
    <w:rsid w:val="00692992"/>
    <w:rsid w:val="00697B04"/>
    <w:rsid w:val="006D4DF7"/>
    <w:rsid w:val="007C6189"/>
    <w:rsid w:val="007E076D"/>
    <w:rsid w:val="007F0E8A"/>
    <w:rsid w:val="00800406"/>
    <w:rsid w:val="00801AFF"/>
    <w:rsid w:val="00802056"/>
    <w:rsid w:val="008333F0"/>
    <w:rsid w:val="00906A6A"/>
    <w:rsid w:val="00933AAA"/>
    <w:rsid w:val="00943BFD"/>
    <w:rsid w:val="009866FF"/>
    <w:rsid w:val="009C3C90"/>
    <w:rsid w:val="009F1D6F"/>
    <w:rsid w:val="00A5674D"/>
    <w:rsid w:val="00A8121F"/>
    <w:rsid w:val="00A944CB"/>
    <w:rsid w:val="00AB3B15"/>
    <w:rsid w:val="00B01803"/>
    <w:rsid w:val="00B168A8"/>
    <w:rsid w:val="00B215DE"/>
    <w:rsid w:val="00B36168"/>
    <w:rsid w:val="00B45B91"/>
    <w:rsid w:val="00B81319"/>
    <w:rsid w:val="00B83EC1"/>
    <w:rsid w:val="00BD72D0"/>
    <w:rsid w:val="00C206A4"/>
    <w:rsid w:val="00C218C0"/>
    <w:rsid w:val="00C40FEB"/>
    <w:rsid w:val="00C95960"/>
    <w:rsid w:val="00CB5A5B"/>
    <w:rsid w:val="00CD0899"/>
    <w:rsid w:val="00CD15AD"/>
    <w:rsid w:val="00CE69B2"/>
    <w:rsid w:val="00D77A07"/>
    <w:rsid w:val="00DE0035"/>
    <w:rsid w:val="00E021EB"/>
    <w:rsid w:val="00E10D3E"/>
    <w:rsid w:val="00E432C6"/>
    <w:rsid w:val="00E96B9A"/>
    <w:rsid w:val="00EA7803"/>
    <w:rsid w:val="00EB41AD"/>
    <w:rsid w:val="00EC6677"/>
    <w:rsid w:val="00EE5E2B"/>
    <w:rsid w:val="00F23E9B"/>
    <w:rsid w:val="00F27C5C"/>
    <w:rsid w:val="00F57AE2"/>
    <w:rsid w:val="00F641A2"/>
    <w:rsid w:val="00F7077C"/>
    <w:rsid w:val="00F84B9C"/>
    <w:rsid w:val="00FB1FB0"/>
    <w:rsid w:val="00FD60D4"/>
    <w:rsid w:val="00FE172C"/>
    <w:rsid w:val="00FE1B01"/>
    <w:rsid w:val="00FE34B4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1C357582"/>
  <w15:docId w15:val="{78626207-77B1-4304-9AA7-698CFE2A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F1D6F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0550"/>
  </w:style>
  <w:style w:type="paragraph" w:styleId="Nessunaspaziatura">
    <w:name w:val="No Spacing"/>
    <w:uiPriority w:val="1"/>
    <w:qFormat/>
    <w:rsid w:val="00C95960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C95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7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D3E13-CC7E-4E07-B400-A2AF52AF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36</TotalTime>
  <Pages>2</Pages>
  <Words>154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ORALE</vt:lpstr>
    </vt:vector>
  </TitlesOfParts>
  <Company>a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ORALE</dc:title>
  <dc:subject/>
  <dc:creator>Anna Schettino</dc:creator>
  <cp:keywords>Modulistica; Verbali; Esami</cp:keywords>
  <dc:description/>
  <cp:lastModifiedBy>patrisso gianvito</cp:lastModifiedBy>
  <cp:revision>7</cp:revision>
  <cp:lastPrinted>2012-07-29T15:48:00Z</cp:lastPrinted>
  <dcterms:created xsi:type="dcterms:W3CDTF">2021-03-02T15:51:00Z</dcterms:created>
  <dcterms:modified xsi:type="dcterms:W3CDTF">2025-08-24T15:45:00Z</dcterms:modified>
  <cp:category>scuola</cp:category>
</cp:coreProperties>
</file>