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5C273" w14:textId="40D5BEDD" w:rsidR="00C30254" w:rsidRPr="000D037A" w:rsidRDefault="00C30254" w:rsidP="007C6189">
      <w:pPr>
        <w:spacing w:line="320" w:lineRule="exact"/>
        <w:jc w:val="center"/>
        <w:rPr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2"/>
        <w:gridCol w:w="8092"/>
      </w:tblGrid>
      <w:tr w:rsidR="00A632DA" w:rsidRPr="000D037A" w14:paraId="4E4EC52F" w14:textId="77777777" w:rsidTr="00BC08C0">
        <w:trPr>
          <w:trHeight w:val="253"/>
          <w:jc w:val="center"/>
        </w:trPr>
        <w:tc>
          <w:tcPr>
            <w:tcW w:w="1031" w:type="pct"/>
            <w:vAlign w:val="center"/>
          </w:tcPr>
          <w:p w14:paraId="6D72683E" w14:textId="77777777" w:rsidR="00A632DA" w:rsidRPr="000D037A" w:rsidRDefault="00A632DA" w:rsidP="00BC08C0">
            <w:pPr>
              <w:jc w:val="center"/>
              <w:rPr>
                <w:b/>
                <w:bCs/>
                <w:sz w:val="22"/>
                <w:szCs w:val="22"/>
              </w:rPr>
            </w:pPr>
            <w:r w:rsidRPr="000D037A">
              <w:rPr>
                <w:b/>
                <w:bCs/>
                <w:sz w:val="22"/>
                <w:szCs w:val="22"/>
              </w:rPr>
              <w:t>VERBALE N.</w:t>
            </w:r>
          </w:p>
        </w:tc>
        <w:tc>
          <w:tcPr>
            <w:tcW w:w="3969" w:type="pct"/>
            <w:vAlign w:val="center"/>
          </w:tcPr>
          <w:p w14:paraId="46C6A903" w14:textId="7F908AE4" w:rsidR="00A632DA" w:rsidRPr="000D037A" w:rsidRDefault="0044072A" w:rsidP="00BC08C0">
            <w:pPr>
              <w:rPr>
                <w:b/>
                <w:sz w:val="22"/>
                <w:szCs w:val="22"/>
              </w:rPr>
            </w:pPr>
            <w:r w:rsidRPr="000D037A">
              <w:rPr>
                <w:b/>
                <w:sz w:val="22"/>
                <w:szCs w:val="22"/>
              </w:rPr>
              <w:t xml:space="preserve">VERIFICHE SOSPENSIONE DEL GIUDIZIO </w:t>
            </w:r>
            <w:proofErr w:type="spellStart"/>
            <w:r w:rsidRPr="000D037A">
              <w:rPr>
                <w:b/>
                <w:sz w:val="22"/>
                <w:szCs w:val="22"/>
              </w:rPr>
              <w:t>a.s.</w:t>
            </w:r>
            <w:proofErr w:type="spellEnd"/>
            <w:r w:rsidRPr="000D037A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14:paraId="1430B42A" w14:textId="37596BDB" w:rsidR="00A632DA" w:rsidRPr="000D037A" w:rsidRDefault="00A632DA" w:rsidP="00C30254">
      <w:pPr>
        <w:jc w:val="center"/>
        <w:rPr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542"/>
      </w:tblGrid>
      <w:tr w:rsidR="00C30254" w:rsidRPr="000D037A" w14:paraId="40E78E24" w14:textId="77777777" w:rsidTr="00A632DA">
        <w:trPr>
          <w:trHeight w:val="510"/>
          <w:jc w:val="center"/>
        </w:trPr>
        <w:tc>
          <w:tcPr>
            <w:tcW w:w="1741" w:type="pct"/>
            <w:vAlign w:val="center"/>
          </w:tcPr>
          <w:p w14:paraId="6B5DB7E6" w14:textId="77777777" w:rsidR="00CA4D21" w:rsidRPr="000D037A" w:rsidRDefault="00CA4D21" w:rsidP="00453CB8">
            <w:pPr>
              <w:jc w:val="center"/>
              <w:rPr>
                <w:b/>
                <w:sz w:val="22"/>
                <w:szCs w:val="22"/>
              </w:rPr>
            </w:pPr>
          </w:p>
          <w:p w14:paraId="569304C4" w14:textId="414ABDBC" w:rsidR="00453CB8" w:rsidRPr="000D037A" w:rsidRDefault="00453CB8" w:rsidP="00453CB8">
            <w:pPr>
              <w:jc w:val="center"/>
              <w:rPr>
                <w:b/>
                <w:sz w:val="22"/>
                <w:szCs w:val="22"/>
              </w:rPr>
            </w:pPr>
            <w:r w:rsidRPr="000D037A">
              <w:rPr>
                <w:b/>
                <w:sz w:val="22"/>
                <w:szCs w:val="22"/>
              </w:rPr>
              <w:t>CORREZIONE E VALUTAZIONE</w:t>
            </w:r>
          </w:p>
          <w:p w14:paraId="0CFB4BA4" w14:textId="70E87284" w:rsidR="00C30254" w:rsidRPr="000D037A" w:rsidRDefault="00727F82" w:rsidP="00453CB8">
            <w:pPr>
              <w:jc w:val="center"/>
              <w:rPr>
                <w:b/>
                <w:sz w:val="22"/>
                <w:szCs w:val="22"/>
              </w:rPr>
            </w:pPr>
            <w:r w:rsidRPr="000D037A">
              <w:rPr>
                <w:b/>
                <w:sz w:val="22"/>
                <w:szCs w:val="22"/>
              </w:rPr>
              <w:t>PROVE SCRITTE</w:t>
            </w:r>
            <w:r w:rsidR="0057501A">
              <w:rPr>
                <w:b/>
                <w:sz w:val="22"/>
                <w:szCs w:val="22"/>
              </w:rPr>
              <w:t>/PRATICHE/GRAFICHE</w:t>
            </w:r>
            <w:r w:rsidR="00C30254" w:rsidRPr="000D037A">
              <w:rPr>
                <w:b/>
                <w:sz w:val="22"/>
                <w:szCs w:val="22"/>
              </w:rPr>
              <w:t xml:space="preserve"> DI</w:t>
            </w:r>
          </w:p>
          <w:p w14:paraId="612AB4D5" w14:textId="0564F442" w:rsidR="00CA4D21" w:rsidRPr="000D037A" w:rsidRDefault="00CA4D21" w:rsidP="00453CB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59" w:type="pct"/>
            <w:vAlign w:val="center"/>
          </w:tcPr>
          <w:p w14:paraId="3E684338" w14:textId="063984E6" w:rsidR="00C30254" w:rsidRPr="000D037A" w:rsidRDefault="00C30254" w:rsidP="00727F82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0E44C9E8" w14:textId="77777777" w:rsidR="00C30254" w:rsidRPr="000D037A" w:rsidRDefault="00C30254" w:rsidP="00C30254">
      <w:pPr>
        <w:jc w:val="center"/>
        <w:rPr>
          <w:b/>
          <w:sz w:val="22"/>
          <w:szCs w:val="22"/>
        </w:rPr>
      </w:pPr>
    </w:p>
    <w:p w14:paraId="693C2D9F" w14:textId="3AC8B5EE" w:rsidR="00727F82" w:rsidRPr="000D037A" w:rsidRDefault="00A632DA" w:rsidP="0044072A">
      <w:pPr>
        <w:spacing w:line="276" w:lineRule="auto"/>
        <w:jc w:val="both"/>
        <w:rPr>
          <w:sz w:val="22"/>
          <w:szCs w:val="22"/>
        </w:rPr>
      </w:pPr>
      <w:r w:rsidRPr="000D037A">
        <w:rPr>
          <w:sz w:val="22"/>
          <w:szCs w:val="22"/>
        </w:rPr>
        <w:t>Il giorno</w:t>
      </w:r>
      <w:proofErr w:type="gramStart"/>
      <w:r w:rsidRPr="000D037A">
        <w:rPr>
          <w:sz w:val="22"/>
          <w:szCs w:val="22"/>
        </w:rPr>
        <w:t xml:space="preserve"> ….</w:t>
      </w:r>
      <w:proofErr w:type="gramEnd"/>
      <w:r w:rsidRPr="000D037A">
        <w:rPr>
          <w:sz w:val="22"/>
          <w:szCs w:val="22"/>
        </w:rPr>
        <w:t xml:space="preserve">… del mese di ............………. dell'anno </w:t>
      </w:r>
      <w:proofErr w:type="gramStart"/>
      <w:r w:rsidRPr="000D037A">
        <w:rPr>
          <w:sz w:val="22"/>
          <w:szCs w:val="22"/>
        </w:rPr>
        <w:t>......….</w:t>
      </w:r>
      <w:proofErr w:type="gramEnd"/>
      <w:r w:rsidRPr="000D037A">
        <w:rPr>
          <w:sz w:val="22"/>
          <w:szCs w:val="22"/>
        </w:rPr>
        <w:t xml:space="preserve">., alle ore .........., </w:t>
      </w:r>
      <w:r w:rsidR="00727F82" w:rsidRPr="000D037A">
        <w:rPr>
          <w:sz w:val="22"/>
          <w:szCs w:val="22"/>
        </w:rPr>
        <w:t xml:space="preserve">nell’aula ….........… </w:t>
      </w:r>
      <w:r w:rsidR="0044072A" w:rsidRPr="000D037A">
        <w:rPr>
          <w:sz w:val="22"/>
          <w:szCs w:val="22"/>
        </w:rPr>
        <w:t xml:space="preserve">della sede _______ dell’IIS “E. Fermi” di Sarno (SA), </w:t>
      </w:r>
      <w:r w:rsidR="00727F82" w:rsidRPr="000D037A">
        <w:rPr>
          <w:sz w:val="22"/>
          <w:szCs w:val="22"/>
        </w:rPr>
        <w:t xml:space="preserve">si è riunita la Commissione </w:t>
      </w:r>
      <w:r w:rsidR="0044072A" w:rsidRPr="000D037A">
        <w:rPr>
          <w:sz w:val="22"/>
          <w:szCs w:val="22"/>
        </w:rPr>
        <w:t>per le verifiche in seguito a sospensione del giudizio</w:t>
      </w:r>
      <w:r w:rsidR="00727F82" w:rsidRPr="000D037A">
        <w:rPr>
          <w:sz w:val="22"/>
          <w:szCs w:val="22"/>
        </w:rPr>
        <w:t>, costituita</w:t>
      </w:r>
      <w:r w:rsidR="0044072A" w:rsidRPr="000D037A">
        <w:rPr>
          <w:sz w:val="22"/>
          <w:szCs w:val="22"/>
        </w:rPr>
        <w:t xml:space="preserve"> </w:t>
      </w:r>
      <w:r w:rsidR="00727F82" w:rsidRPr="000D037A">
        <w:rPr>
          <w:sz w:val="22"/>
          <w:szCs w:val="22"/>
        </w:rPr>
        <w:t xml:space="preserve">dai seguenti docenti 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830"/>
        <w:gridCol w:w="3011"/>
        <w:gridCol w:w="6353"/>
      </w:tblGrid>
      <w:tr w:rsidR="00727F82" w:rsidRPr="000D037A" w14:paraId="16282966" w14:textId="77777777" w:rsidTr="00735394">
        <w:tc>
          <w:tcPr>
            <w:tcW w:w="407" w:type="pct"/>
          </w:tcPr>
          <w:p w14:paraId="2560E7B2" w14:textId="6DC2E367" w:rsidR="00727F82" w:rsidRPr="000D037A" w:rsidRDefault="00727F82" w:rsidP="0044072A">
            <w:pPr>
              <w:spacing w:line="360" w:lineRule="auto"/>
              <w:jc w:val="both"/>
              <w:rPr>
                <w:rFonts w:eastAsia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477" w:type="pct"/>
          </w:tcPr>
          <w:p w14:paraId="11A55ABA" w14:textId="77777777" w:rsidR="00727F82" w:rsidRPr="000D037A" w:rsidRDefault="00727F82" w:rsidP="0044072A">
            <w:pPr>
              <w:spacing w:line="360" w:lineRule="auto"/>
              <w:jc w:val="both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0D037A">
              <w:rPr>
                <w:rFonts w:eastAsia="Arial"/>
                <w:b/>
                <w:color w:val="000000"/>
                <w:sz w:val="22"/>
                <w:szCs w:val="22"/>
              </w:rPr>
              <w:t>Docente</w:t>
            </w:r>
          </w:p>
        </w:tc>
        <w:tc>
          <w:tcPr>
            <w:tcW w:w="3116" w:type="pct"/>
          </w:tcPr>
          <w:p w14:paraId="0F965ADA" w14:textId="77777777" w:rsidR="00727F82" w:rsidRPr="000D037A" w:rsidRDefault="00727F82" w:rsidP="0044072A">
            <w:pPr>
              <w:spacing w:line="360" w:lineRule="auto"/>
              <w:jc w:val="both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0D037A">
              <w:rPr>
                <w:rFonts w:eastAsia="Arial"/>
                <w:b/>
                <w:color w:val="000000"/>
                <w:sz w:val="22"/>
                <w:szCs w:val="22"/>
              </w:rPr>
              <w:t>Classe - Disciplina</w:t>
            </w:r>
          </w:p>
        </w:tc>
      </w:tr>
      <w:tr w:rsidR="00727F82" w:rsidRPr="000D037A" w14:paraId="6C94BEE3" w14:textId="77777777" w:rsidTr="00735394">
        <w:tc>
          <w:tcPr>
            <w:tcW w:w="407" w:type="pct"/>
          </w:tcPr>
          <w:p w14:paraId="1DC8FD7B" w14:textId="77777777" w:rsidR="00727F82" w:rsidRPr="000D037A" w:rsidRDefault="00727F82" w:rsidP="0044072A">
            <w:pPr>
              <w:spacing w:line="360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  <w:r w:rsidRPr="000D037A">
              <w:rPr>
                <w:rFonts w:eastAsia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77" w:type="pct"/>
          </w:tcPr>
          <w:p w14:paraId="42B11FD7" w14:textId="10DD7D42" w:rsidR="00727F82" w:rsidRPr="000D037A" w:rsidRDefault="00727F82" w:rsidP="0044072A">
            <w:pPr>
              <w:spacing w:line="360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116" w:type="pct"/>
          </w:tcPr>
          <w:p w14:paraId="201F51E0" w14:textId="40F84E37" w:rsidR="00727F82" w:rsidRPr="000D037A" w:rsidRDefault="00727F82" w:rsidP="0044072A">
            <w:pPr>
              <w:spacing w:line="360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727F82" w:rsidRPr="000D037A" w14:paraId="32DA99E1" w14:textId="77777777" w:rsidTr="00735394">
        <w:tc>
          <w:tcPr>
            <w:tcW w:w="407" w:type="pct"/>
          </w:tcPr>
          <w:p w14:paraId="216BF35E" w14:textId="77777777" w:rsidR="00727F82" w:rsidRPr="000D037A" w:rsidRDefault="00727F82" w:rsidP="0044072A">
            <w:pPr>
              <w:spacing w:line="360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  <w:r w:rsidRPr="000D037A">
              <w:rPr>
                <w:rFonts w:eastAsia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77" w:type="pct"/>
          </w:tcPr>
          <w:p w14:paraId="45641C03" w14:textId="541B063B" w:rsidR="00727F82" w:rsidRPr="000D037A" w:rsidRDefault="00727F82" w:rsidP="0044072A">
            <w:pPr>
              <w:spacing w:line="360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116" w:type="pct"/>
          </w:tcPr>
          <w:p w14:paraId="2C938824" w14:textId="1C1B0853" w:rsidR="00727F82" w:rsidRPr="000D037A" w:rsidRDefault="00727F82" w:rsidP="0044072A">
            <w:pPr>
              <w:spacing w:line="360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727F82" w:rsidRPr="000D037A" w14:paraId="778CBF58" w14:textId="77777777" w:rsidTr="00735394">
        <w:tc>
          <w:tcPr>
            <w:tcW w:w="407" w:type="pct"/>
          </w:tcPr>
          <w:p w14:paraId="074E2D8D" w14:textId="77777777" w:rsidR="00727F82" w:rsidRPr="000D037A" w:rsidRDefault="00727F82" w:rsidP="0044072A">
            <w:pPr>
              <w:spacing w:line="360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  <w:r w:rsidRPr="000D037A">
              <w:rPr>
                <w:rFonts w:eastAsia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77" w:type="pct"/>
          </w:tcPr>
          <w:p w14:paraId="5D362169" w14:textId="24F7C329" w:rsidR="00727F82" w:rsidRPr="000D037A" w:rsidRDefault="00727F82" w:rsidP="0044072A">
            <w:pPr>
              <w:spacing w:line="360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116" w:type="pct"/>
          </w:tcPr>
          <w:p w14:paraId="00AC92EA" w14:textId="2BCAFA79" w:rsidR="00727F82" w:rsidRPr="000D037A" w:rsidRDefault="00727F82" w:rsidP="0044072A">
            <w:pPr>
              <w:spacing w:line="360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727F82" w:rsidRPr="000D037A" w14:paraId="2A51686E" w14:textId="77777777" w:rsidTr="00735394">
        <w:tc>
          <w:tcPr>
            <w:tcW w:w="407" w:type="pct"/>
          </w:tcPr>
          <w:p w14:paraId="6D9596D7" w14:textId="77777777" w:rsidR="00727F82" w:rsidRPr="000D037A" w:rsidRDefault="00727F82" w:rsidP="0044072A">
            <w:pPr>
              <w:spacing w:line="360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  <w:r w:rsidRPr="000D037A">
              <w:rPr>
                <w:rFonts w:eastAsia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77" w:type="pct"/>
          </w:tcPr>
          <w:p w14:paraId="1EC8B5DC" w14:textId="2B7A0193" w:rsidR="00727F82" w:rsidRPr="000D037A" w:rsidRDefault="00727F82" w:rsidP="0044072A">
            <w:pPr>
              <w:spacing w:line="360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116" w:type="pct"/>
          </w:tcPr>
          <w:p w14:paraId="14F5873A" w14:textId="5006AF25" w:rsidR="00727F82" w:rsidRPr="000D037A" w:rsidRDefault="00727F82" w:rsidP="0044072A">
            <w:pPr>
              <w:spacing w:line="360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727F82" w:rsidRPr="000D037A" w14:paraId="5281C7F0" w14:textId="77777777" w:rsidTr="00735394">
        <w:tc>
          <w:tcPr>
            <w:tcW w:w="407" w:type="pct"/>
          </w:tcPr>
          <w:p w14:paraId="10200BD2" w14:textId="77777777" w:rsidR="00727F82" w:rsidRPr="000D037A" w:rsidRDefault="00727F82" w:rsidP="0044072A">
            <w:pPr>
              <w:spacing w:line="360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  <w:r w:rsidRPr="000D037A">
              <w:rPr>
                <w:rFonts w:eastAsia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77" w:type="pct"/>
          </w:tcPr>
          <w:p w14:paraId="3872322F" w14:textId="14B8EFDA" w:rsidR="00727F82" w:rsidRPr="000D037A" w:rsidRDefault="00727F82" w:rsidP="0044072A">
            <w:pPr>
              <w:spacing w:line="360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116" w:type="pct"/>
          </w:tcPr>
          <w:p w14:paraId="0FFC0613" w14:textId="029B23CC" w:rsidR="00727F82" w:rsidRPr="000D037A" w:rsidRDefault="00727F82" w:rsidP="0044072A">
            <w:pPr>
              <w:spacing w:line="360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727F82" w:rsidRPr="000D037A" w14:paraId="7292C4AD" w14:textId="77777777" w:rsidTr="00735394">
        <w:tc>
          <w:tcPr>
            <w:tcW w:w="407" w:type="pct"/>
          </w:tcPr>
          <w:p w14:paraId="57E03580" w14:textId="77777777" w:rsidR="00727F82" w:rsidRPr="000D037A" w:rsidRDefault="00727F82" w:rsidP="0044072A">
            <w:pPr>
              <w:spacing w:line="360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  <w:r w:rsidRPr="000D037A">
              <w:rPr>
                <w:rFonts w:eastAsia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477" w:type="pct"/>
          </w:tcPr>
          <w:p w14:paraId="4F715E3E" w14:textId="54B5623D" w:rsidR="00727F82" w:rsidRPr="000D037A" w:rsidRDefault="00727F82" w:rsidP="0044072A">
            <w:pPr>
              <w:spacing w:line="360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116" w:type="pct"/>
          </w:tcPr>
          <w:p w14:paraId="4B395C32" w14:textId="15D62E28" w:rsidR="00727F82" w:rsidRPr="000D037A" w:rsidRDefault="00727F82" w:rsidP="0044072A">
            <w:pPr>
              <w:spacing w:line="360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</w:tbl>
    <w:p w14:paraId="00BBEE64" w14:textId="64C17782" w:rsidR="00FE5237" w:rsidRPr="000D037A" w:rsidRDefault="00FE5237" w:rsidP="0044072A">
      <w:pPr>
        <w:spacing w:line="276" w:lineRule="auto"/>
        <w:jc w:val="both"/>
        <w:rPr>
          <w:sz w:val="22"/>
          <w:szCs w:val="22"/>
        </w:rPr>
      </w:pPr>
      <w:r w:rsidRPr="000D037A">
        <w:rPr>
          <w:sz w:val="22"/>
          <w:szCs w:val="22"/>
        </w:rPr>
        <w:t>al fine di procedere alle operazioni di correzione e di valutazione dell</w:t>
      </w:r>
      <w:r w:rsidR="005D2C02" w:rsidRPr="000D037A">
        <w:rPr>
          <w:sz w:val="22"/>
          <w:szCs w:val="22"/>
        </w:rPr>
        <w:t>e</w:t>
      </w:r>
      <w:r w:rsidRPr="000D037A">
        <w:rPr>
          <w:sz w:val="22"/>
          <w:szCs w:val="22"/>
        </w:rPr>
        <w:t xml:space="preserve"> prove scritte</w:t>
      </w:r>
      <w:r w:rsidR="005D2C02" w:rsidRPr="000D037A">
        <w:rPr>
          <w:sz w:val="22"/>
          <w:szCs w:val="22"/>
        </w:rPr>
        <w:t xml:space="preserve"> di </w:t>
      </w:r>
      <w:r w:rsidR="0044072A" w:rsidRPr="000D037A">
        <w:rPr>
          <w:sz w:val="22"/>
          <w:szCs w:val="22"/>
        </w:rPr>
        <w:t>______________-</w:t>
      </w:r>
    </w:p>
    <w:p w14:paraId="14D27D6D" w14:textId="7DFEB05E" w:rsidR="009654E3" w:rsidRPr="000D037A" w:rsidRDefault="00FE5237" w:rsidP="0044072A">
      <w:pPr>
        <w:spacing w:line="276" w:lineRule="auto"/>
        <w:jc w:val="both"/>
        <w:rPr>
          <w:sz w:val="22"/>
          <w:szCs w:val="22"/>
        </w:rPr>
      </w:pPr>
      <w:r w:rsidRPr="000D037A">
        <w:rPr>
          <w:sz w:val="22"/>
          <w:szCs w:val="22"/>
        </w:rPr>
        <w:t>Prima di passare alla correzione delle prove il presidente ricorda ai docenti che:</w:t>
      </w:r>
    </w:p>
    <w:p w14:paraId="71870364" w14:textId="57336F82" w:rsidR="00FE5237" w:rsidRPr="000D037A" w:rsidRDefault="00FE5237" w:rsidP="0044072A">
      <w:pPr>
        <w:pStyle w:val="Paragrafoelenco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0D037A">
        <w:rPr>
          <w:sz w:val="22"/>
          <w:szCs w:val="22"/>
        </w:rPr>
        <w:t xml:space="preserve">ad ogni prova potrà essere assegnato un punteggio compreso tra 1 e 10; </w:t>
      </w:r>
    </w:p>
    <w:p w14:paraId="6399FDB9" w14:textId="6D1291F0" w:rsidR="00FE5237" w:rsidRPr="000D037A" w:rsidRDefault="00FE5237" w:rsidP="0044072A">
      <w:pPr>
        <w:pStyle w:val="Paragrafoelenco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0D037A">
        <w:rPr>
          <w:sz w:val="22"/>
          <w:szCs w:val="22"/>
        </w:rPr>
        <w:t xml:space="preserve">la correzione di ciascuna prova dovrà essere effettuata dal docente avente specifica competenza nella disciplina interessata affiancato da un altro docente </w:t>
      </w:r>
      <w:r w:rsidR="00A632DA" w:rsidRPr="000D037A">
        <w:rPr>
          <w:sz w:val="22"/>
          <w:szCs w:val="22"/>
        </w:rPr>
        <w:t>assistente</w:t>
      </w:r>
      <w:r w:rsidRPr="000D037A">
        <w:rPr>
          <w:sz w:val="22"/>
          <w:szCs w:val="22"/>
        </w:rPr>
        <w:t>;</w:t>
      </w:r>
    </w:p>
    <w:p w14:paraId="25A79FB7" w14:textId="1D32853C" w:rsidR="00FE5237" w:rsidRPr="000D037A" w:rsidRDefault="00FE5237" w:rsidP="0044072A">
      <w:pPr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 w:rsidRPr="000D037A">
        <w:rPr>
          <w:sz w:val="22"/>
          <w:szCs w:val="22"/>
        </w:rPr>
        <w:t xml:space="preserve">la correzione si conclude con la formulazione di un giudizio e di una proposta di punteggio, </w:t>
      </w:r>
      <w:r w:rsidR="00A632DA" w:rsidRPr="000D037A">
        <w:rPr>
          <w:sz w:val="22"/>
          <w:szCs w:val="22"/>
        </w:rPr>
        <w:t>c</w:t>
      </w:r>
      <w:r w:rsidRPr="000D037A">
        <w:rPr>
          <w:sz w:val="22"/>
          <w:szCs w:val="22"/>
        </w:rPr>
        <w:t>he vengono trascritti sui prospetti allegati al presente verbale</w:t>
      </w:r>
      <w:r w:rsidR="00A632DA" w:rsidRPr="000D037A">
        <w:rPr>
          <w:sz w:val="22"/>
          <w:szCs w:val="22"/>
        </w:rPr>
        <w:t>, da compilare uno per</w:t>
      </w:r>
      <w:r w:rsidR="009654E3" w:rsidRPr="000D037A">
        <w:rPr>
          <w:sz w:val="22"/>
          <w:szCs w:val="22"/>
        </w:rPr>
        <w:t xml:space="preserve"> </w:t>
      </w:r>
      <w:r w:rsidRPr="000D037A">
        <w:rPr>
          <w:sz w:val="22"/>
          <w:szCs w:val="22"/>
        </w:rPr>
        <w:t>ciascuna discip</w:t>
      </w:r>
      <w:r w:rsidR="00A632DA" w:rsidRPr="000D037A">
        <w:rPr>
          <w:sz w:val="22"/>
          <w:szCs w:val="22"/>
        </w:rPr>
        <w:t>lina che preveda prove scritte;</w:t>
      </w:r>
    </w:p>
    <w:p w14:paraId="31A3C2F0" w14:textId="242FB5C7" w:rsidR="009654E3" w:rsidRPr="000D037A" w:rsidRDefault="009654E3" w:rsidP="0044072A">
      <w:pPr>
        <w:pStyle w:val="Paragrafoelenco"/>
        <w:widowControl w:val="0"/>
        <w:numPr>
          <w:ilvl w:val="0"/>
          <w:numId w:val="9"/>
        </w:numPr>
        <w:suppressAutoHyphens/>
        <w:autoSpaceDE w:val="0"/>
        <w:spacing w:line="276" w:lineRule="auto"/>
        <w:jc w:val="both"/>
        <w:rPr>
          <w:sz w:val="22"/>
          <w:szCs w:val="22"/>
        </w:rPr>
      </w:pPr>
      <w:r w:rsidRPr="000D037A">
        <w:rPr>
          <w:rFonts w:eastAsia="Arial"/>
          <w:sz w:val="22"/>
          <w:szCs w:val="22"/>
        </w:rPr>
        <w:t xml:space="preserve">le proposte di punteggio </w:t>
      </w:r>
      <w:r w:rsidR="00A632DA" w:rsidRPr="000D037A">
        <w:rPr>
          <w:rFonts w:eastAsia="Arial"/>
          <w:sz w:val="22"/>
          <w:szCs w:val="22"/>
        </w:rPr>
        <w:t>saranno</w:t>
      </w:r>
      <w:r w:rsidRPr="000D037A">
        <w:rPr>
          <w:rFonts w:eastAsia="Arial"/>
          <w:sz w:val="22"/>
          <w:szCs w:val="22"/>
        </w:rPr>
        <w:t xml:space="preserve"> poi ratificate dall'inter</w:t>
      </w:r>
      <w:r w:rsidR="008116AC" w:rsidRPr="000D037A">
        <w:rPr>
          <w:rFonts w:eastAsia="Arial"/>
          <w:sz w:val="22"/>
          <w:szCs w:val="22"/>
        </w:rPr>
        <w:t>o</w:t>
      </w:r>
      <w:r w:rsidRPr="000D037A">
        <w:rPr>
          <w:rFonts w:eastAsia="Arial"/>
          <w:sz w:val="22"/>
          <w:szCs w:val="22"/>
        </w:rPr>
        <w:t xml:space="preserve"> </w:t>
      </w:r>
      <w:r w:rsidR="008116AC" w:rsidRPr="000D037A">
        <w:rPr>
          <w:rFonts w:eastAsia="Arial"/>
          <w:sz w:val="22"/>
          <w:szCs w:val="22"/>
        </w:rPr>
        <w:t>consiglio di classe</w:t>
      </w:r>
      <w:r w:rsidRPr="000D037A">
        <w:rPr>
          <w:rFonts w:eastAsia="Arial"/>
          <w:sz w:val="22"/>
          <w:szCs w:val="22"/>
        </w:rPr>
        <w:t xml:space="preserve"> </w:t>
      </w:r>
      <w:r w:rsidR="00A632DA" w:rsidRPr="000D037A">
        <w:rPr>
          <w:rFonts w:eastAsia="Arial"/>
          <w:sz w:val="22"/>
          <w:szCs w:val="22"/>
        </w:rPr>
        <w:t>in sede di scrutinio finale.</w:t>
      </w:r>
    </w:p>
    <w:p w14:paraId="70BEB816" w14:textId="7C758A9C" w:rsidR="000D216B" w:rsidRPr="000D037A" w:rsidRDefault="00FE5237" w:rsidP="0044072A">
      <w:pPr>
        <w:autoSpaceDE w:val="0"/>
        <w:spacing w:line="276" w:lineRule="auto"/>
        <w:jc w:val="both"/>
        <w:rPr>
          <w:rFonts w:eastAsia="Arial"/>
          <w:color w:val="000000"/>
          <w:sz w:val="22"/>
          <w:szCs w:val="22"/>
        </w:rPr>
      </w:pPr>
      <w:r w:rsidRPr="000D037A">
        <w:rPr>
          <w:sz w:val="22"/>
          <w:szCs w:val="22"/>
        </w:rPr>
        <w:t xml:space="preserve">Si dà inizio alla correzione delle prove scritte. </w:t>
      </w:r>
    </w:p>
    <w:p w14:paraId="549108F2" w14:textId="65977020" w:rsidR="0044072A" w:rsidRPr="000D037A" w:rsidRDefault="000D216B" w:rsidP="000D037A">
      <w:pPr>
        <w:widowControl w:val="0"/>
        <w:suppressAutoHyphens/>
        <w:autoSpaceDE w:val="0"/>
        <w:spacing w:line="276" w:lineRule="auto"/>
        <w:jc w:val="both"/>
        <w:rPr>
          <w:rFonts w:eastAsia="Arial"/>
          <w:color w:val="000000"/>
          <w:sz w:val="22"/>
          <w:szCs w:val="22"/>
        </w:rPr>
      </w:pPr>
      <w:r w:rsidRPr="000D037A">
        <w:rPr>
          <w:rFonts w:eastAsia="Arial"/>
          <w:color w:val="000000"/>
          <w:sz w:val="22"/>
          <w:szCs w:val="22"/>
        </w:rPr>
        <w:t xml:space="preserve">Le proposte di valutazione vengono riportate nei prospetti seguenti, che vengono allegati al presente verbale, </w:t>
      </w:r>
      <w:r w:rsidR="00A632DA" w:rsidRPr="000D037A">
        <w:rPr>
          <w:rFonts w:eastAsia="Arial"/>
          <w:color w:val="000000"/>
          <w:sz w:val="22"/>
          <w:szCs w:val="22"/>
        </w:rPr>
        <w:t>da sottoporre all’inter</w:t>
      </w:r>
      <w:r w:rsidR="00902CEC" w:rsidRPr="000D037A">
        <w:rPr>
          <w:rFonts w:eastAsia="Arial"/>
          <w:color w:val="000000"/>
          <w:sz w:val="22"/>
          <w:szCs w:val="22"/>
        </w:rPr>
        <w:t>o Consiglio di classe</w:t>
      </w:r>
      <w:r w:rsidRPr="000D037A">
        <w:rPr>
          <w:rFonts w:eastAsia="Arial"/>
          <w:color w:val="000000"/>
          <w:sz w:val="22"/>
          <w:szCs w:val="22"/>
        </w:rPr>
        <w:t xml:space="preserve"> </w:t>
      </w:r>
      <w:r w:rsidR="00A632DA" w:rsidRPr="000D037A">
        <w:rPr>
          <w:rFonts w:eastAsia="Arial"/>
          <w:color w:val="000000"/>
          <w:sz w:val="22"/>
          <w:szCs w:val="22"/>
        </w:rPr>
        <w:t>in sede di scrutinio finale</w:t>
      </w:r>
      <w:r w:rsidRPr="000D037A">
        <w:rPr>
          <w:rFonts w:eastAsia="Arial"/>
          <w:color w:val="000000"/>
          <w:sz w:val="22"/>
          <w:szCs w:val="22"/>
        </w:rPr>
        <w:t xml:space="preserve">. </w:t>
      </w:r>
    </w:p>
    <w:p w14:paraId="6548EFF5" w14:textId="7DB55FA7" w:rsidR="00AF52E8" w:rsidRPr="000D037A" w:rsidRDefault="00902CEC" w:rsidP="000D037A">
      <w:pPr>
        <w:spacing w:line="276" w:lineRule="auto"/>
        <w:jc w:val="center"/>
        <w:rPr>
          <w:sz w:val="22"/>
          <w:szCs w:val="22"/>
        </w:rPr>
      </w:pPr>
      <w:r w:rsidRPr="000D037A">
        <w:rPr>
          <w:sz w:val="22"/>
          <w:szCs w:val="22"/>
        </w:rPr>
        <w:t xml:space="preserve">DISCIPLINA: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1"/>
        <w:gridCol w:w="6909"/>
        <w:gridCol w:w="1064"/>
      </w:tblGrid>
      <w:tr w:rsidR="0057501A" w:rsidRPr="000D037A" w14:paraId="56D08271" w14:textId="77777777" w:rsidTr="0057501A">
        <w:trPr>
          <w:jc w:val="center"/>
        </w:trPr>
        <w:tc>
          <w:tcPr>
            <w:tcW w:w="1089" w:type="pct"/>
            <w:vAlign w:val="center"/>
          </w:tcPr>
          <w:p w14:paraId="0AF6DC99" w14:textId="77777777" w:rsidR="0057501A" w:rsidRPr="000D037A" w:rsidRDefault="0057501A" w:rsidP="0044072A">
            <w:pPr>
              <w:spacing w:line="276" w:lineRule="auto"/>
              <w:jc w:val="center"/>
              <w:rPr>
                <w:sz w:val="22"/>
                <w:szCs w:val="22"/>
              </w:rPr>
            </w:pPr>
            <w:bookmarkStart w:id="0" w:name="_Hlk206949841"/>
            <w:r w:rsidRPr="000D037A">
              <w:rPr>
                <w:sz w:val="22"/>
                <w:szCs w:val="22"/>
              </w:rPr>
              <w:t>COGNOME E NOME</w:t>
            </w:r>
          </w:p>
        </w:tc>
        <w:tc>
          <w:tcPr>
            <w:tcW w:w="3389" w:type="pct"/>
            <w:vAlign w:val="center"/>
          </w:tcPr>
          <w:p w14:paraId="3B797F7F" w14:textId="77777777" w:rsidR="0057501A" w:rsidRPr="000D037A" w:rsidRDefault="0057501A" w:rsidP="0044072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D037A">
              <w:rPr>
                <w:sz w:val="22"/>
                <w:szCs w:val="22"/>
              </w:rPr>
              <w:t xml:space="preserve">GIUDIZIO 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3F1D0188" w14:textId="77777777" w:rsidR="0057501A" w:rsidRPr="000D037A" w:rsidRDefault="0057501A" w:rsidP="0044072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D037A">
              <w:rPr>
                <w:sz w:val="22"/>
                <w:szCs w:val="22"/>
              </w:rPr>
              <w:t>VOTO</w:t>
            </w:r>
          </w:p>
        </w:tc>
      </w:tr>
      <w:tr w:rsidR="0057501A" w:rsidRPr="000D037A" w14:paraId="19DDFD6E" w14:textId="77777777" w:rsidTr="0057501A">
        <w:trPr>
          <w:trHeight w:val="454"/>
          <w:jc w:val="center"/>
        </w:trPr>
        <w:tc>
          <w:tcPr>
            <w:tcW w:w="1089" w:type="pct"/>
            <w:vMerge w:val="restart"/>
            <w:vAlign w:val="center"/>
          </w:tcPr>
          <w:p w14:paraId="77F93B27" w14:textId="77777777" w:rsidR="0057501A" w:rsidRPr="000D037A" w:rsidRDefault="0057501A" w:rsidP="0044072A">
            <w:pPr>
              <w:spacing w:line="276" w:lineRule="auto"/>
              <w:ind w:left="720" w:hanging="360"/>
              <w:rPr>
                <w:sz w:val="22"/>
                <w:szCs w:val="22"/>
              </w:rPr>
            </w:pPr>
          </w:p>
        </w:tc>
        <w:tc>
          <w:tcPr>
            <w:tcW w:w="3389" w:type="pct"/>
            <w:vMerge w:val="restart"/>
            <w:vAlign w:val="center"/>
          </w:tcPr>
          <w:p w14:paraId="2F5F41D4" w14:textId="77777777" w:rsidR="0057501A" w:rsidRPr="000D037A" w:rsidRDefault="0057501A" w:rsidP="0044072A">
            <w:pPr>
              <w:spacing w:line="276" w:lineRule="auto"/>
              <w:ind w:left="720" w:hanging="360"/>
              <w:jc w:val="center"/>
              <w:rPr>
                <w:sz w:val="22"/>
                <w:szCs w:val="22"/>
              </w:rPr>
            </w:pPr>
          </w:p>
        </w:tc>
        <w:tc>
          <w:tcPr>
            <w:tcW w:w="522" w:type="pct"/>
            <w:vMerge w:val="restart"/>
            <w:vAlign w:val="center"/>
          </w:tcPr>
          <w:p w14:paraId="746D22D3" w14:textId="77777777" w:rsidR="0057501A" w:rsidRPr="000D037A" w:rsidRDefault="0057501A" w:rsidP="0044072A">
            <w:pPr>
              <w:spacing w:line="276" w:lineRule="auto"/>
              <w:ind w:left="720" w:hanging="360"/>
              <w:jc w:val="center"/>
              <w:rPr>
                <w:sz w:val="22"/>
                <w:szCs w:val="22"/>
              </w:rPr>
            </w:pPr>
          </w:p>
        </w:tc>
      </w:tr>
      <w:tr w:rsidR="0057501A" w:rsidRPr="000D037A" w14:paraId="2F60F0FA" w14:textId="77777777" w:rsidTr="0057501A">
        <w:trPr>
          <w:trHeight w:val="454"/>
          <w:jc w:val="center"/>
        </w:trPr>
        <w:tc>
          <w:tcPr>
            <w:tcW w:w="1089" w:type="pct"/>
            <w:vMerge/>
            <w:vAlign w:val="center"/>
          </w:tcPr>
          <w:p w14:paraId="3F02DB27" w14:textId="77777777" w:rsidR="0057501A" w:rsidRPr="000D037A" w:rsidRDefault="0057501A" w:rsidP="0044072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89" w:type="pct"/>
            <w:vMerge/>
            <w:vAlign w:val="center"/>
          </w:tcPr>
          <w:p w14:paraId="6B9E4C65" w14:textId="77777777" w:rsidR="0057501A" w:rsidRPr="000D037A" w:rsidRDefault="0057501A" w:rsidP="0044072A">
            <w:pPr>
              <w:spacing w:line="276" w:lineRule="auto"/>
              <w:ind w:left="720" w:hanging="360"/>
              <w:jc w:val="center"/>
              <w:rPr>
                <w:sz w:val="22"/>
                <w:szCs w:val="22"/>
              </w:rPr>
            </w:pPr>
          </w:p>
        </w:tc>
        <w:tc>
          <w:tcPr>
            <w:tcW w:w="522" w:type="pct"/>
            <w:vMerge/>
            <w:vAlign w:val="center"/>
          </w:tcPr>
          <w:p w14:paraId="32E5A7BE" w14:textId="77777777" w:rsidR="0057501A" w:rsidRPr="000D037A" w:rsidRDefault="0057501A" w:rsidP="0044072A">
            <w:pPr>
              <w:spacing w:line="276" w:lineRule="auto"/>
              <w:ind w:left="356" w:firstLine="4"/>
              <w:jc w:val="center"/>
              <w:rPr>
                <w:sz w:val="22"/>
                <w:szCs w:val="22"/>
              </w:rPr>
            </w:pPr>
          </w:p>
        </w:tc>
      </w:tr>
      <w:tr w:rsidR="0057501A" w:rsidRPr="000D037A" w14:paraId="791652C4" w14:textId="77777777" w:rsidTr="0057501A">
        <w:trPr>
          <w:trHeight w:val="454"/>
          <w:jc w:val="center"/>
        </w:trPr>
        <w:tc>
          <w:tcPr>
            <w:tcW w:w="1089" w:type="pct"/>
            <w:vMerge w:val="restart"/>
            <w:vAlign w:val="center"/>
          </w:tcPr>
          <w:p w14:paraId="45FBE333" w14:textId="77777777" w:rsidR="0057501A" w:rsidRPr="000D037A" w:rsidRDefault="0057501A" w:rsidP="0044072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89" w:type="pct"/>
            <w:vMerge w:val="restart"/>
            <w:vAlign w:val="center"/>
          </w:tcPr>
          <w:p w14:paraId="6B47F60A" w14:textId="77777777" w:rsidR="0057501A" w:rsidRPr="000D037A" w:rsidRDefault="0057501A" w:rsidP="0044072A">
            <w:pPr>
              <w:spacing w:line="276" w:lineRule="auto"/>
              <w:ind w:left="720" w:hanging="360"/>
              <w:jc w:val="center"/>
              <w:rPr>
                <w:sz w:val="22"/>
                <w:szCs w:val="22"/>
              </w:rPr>
            </w:pPr>
          </w:p>
        </w:tc>
        <w:tc>
          <w:tcPr>
            <w:tcW w:w="522" w:type="pct"/>
            <w:vMerge w:val="restart"/>
            <w:vAlign w:val="center"/>
          </w:tcPr>
          <w:p w14:paraId="42B6C7A8" w14:textId="77777777" w:rsidR="0057501A" w:rsidRPr="000D037A" w:rsidRDefault="0057501A" w:rsidP="0044072A">
            <w:pPr>
              <w:spacing w:line="276" w:lineRule="auto"/>
              <w:ind w:left="720" w:hanging="360"/>
              <w:jc w:val="center"/>
              <w:rPr>
                <w:sz w:val="22"/>
                <w:szCs w:val="22"/>
              </w:rPr>
            </w:pPr>
          </w:p>
        </w:tc>
      </w:tr>
      <w:tr w:rsidR="0057501A" w:rsidRPr="000D037A" w14:paraId="0B21077B" w14:textId="77777777" w:rsidTr="0057501A">
        <w:trPr>
          <w:trHeight w:val="454"/>
          <w:jc w:val="center"/>
        </w:trPr>
        <w:tc>
          <w:tcPr>
            <w:tcW w:w="1089" w:type="pct"/>
            <w:vMerge/>
            <w:vAlign w:val="center"/>
          </w:tcPr>
          <w:p w14:paraId="7E7A6ECC" w14:textId="77777777" w:rsidR="0057501A" w:rsidRPr="000D037A" w:rsidRDefault="0057501A" w:rsidP="0044072A">
            <w:pPr>
              <w:spacing w:line="276" w:lineRule="auto"/>
              <w:ind w:left="720" w:hanging="360"/>
              <w:rPr>
                <w:sz w:val="22"/>
                <w:szCs w:val="22"/>
              </w:rPr>
            </w:pPr>
          </w:p>
        </w:tc>
        <w:tc>
          <w:tcPr>
            <w:tcW w:w="3389" w:type="pct"/>
            <w:vMerge/>
            <w:vAlign w:val="center"/>
          </w:tcPr>
          <w:p w14:paraId="39F98F22" w14:textId="77777777" w:rsidR="0057501A" w:rsidRPr="000D037A" w:rsidRDefault="0057501A" w:rsidP="0044072A">
            <w:pPr>
              <w:spacing w:line="276" w:lineRule="auto"/>
              <w:ind w:left="720" w:hanging="360"/>
              <w:jc w:val="center"/>
              <w:rPr>
                <w:sz w:val="22"/>
                <w:szCs w:val="22"/>
              </w:rPr>
            </w:pPr>
          </w:p>
        </w:tc>
        <w:tc>
          <w:tcPr>
            <w:tcW w:w="522" w:type="pct"/>
            <w:vMerge/>
            <w:vAlign w:val="center"/>
          </w:tcPr>
          <w:p w14:paraId="35F4CB1E" w14:textId="77777777" w:rsidR="0057501A" w:rsidRPr="000D037A" w:rsidRDefault="0057501A" w:rsidP="0044072A">
            <w:pPr>
              <w:spacing w:line="276" w:lineRule="auto"/>
              <w:ind w:left="720" w:hanging="360"/>
              <w:jc w:val="center"/>
              <w:rPr>
                <w:sz w:val="22"/>
                <w:szCs w:val="22"/>
              </w:rPr>
            </w:pPr>
          </w:p>
        </w:tc>
      </w:tr>
      <w:bookmarkEnd w:id="0"/>
    </w:tbl>
    <w:p w14:paraId="210F3C57" w14:textId="3EEBAEF8" w:rsidR="00AF52E8" w:rsidRDefault="00AF52E8" w:rsidP="0044072A">
      <w:pPr>
        <w:spacing w:line="276" w:lineRule="auto"/>
        <w:jc w:val="both"/>
        <w:rPr>
          <w:sz w:val="22"/>
          <w:szCs w:val="22"/>
        </w:rPr>
      </w:pPr>
    </w:p>
    <w:p w14:paraId="5F32B1B3" w14:textId="77777777" w:rsidR="0057501A" w:rsidRDefault="0057501A" w:rsidP="0044072A">
      <w:pPr>
        <w:spacing w:line="276" w:lineRule="auto"/>
        <w:jc w:val="both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1"/>
        <w:gridCol w:w="6909"/>
        <w:gridCol w:w="1064"/>
      </w:tblGrid>
      <w:tr w:rsidR="0057501A" w:rsidRPr="000D037A" w14:paraId="7D1D4BBE" w14:textId="77777777" w:rsidTr="00397DAF">
        <w:trPr>
          <w:jc w:val="center"/>
        </w:trPr>
        <w:tc>
          <w:tcPr>
            <w:tcW w:w="1089" w:type="pct"/>
            <w:vAlign w:val="center"/>
          </w:tcPr>
          <w:p w14:paraId="5400B835" w14:textId="77777777" w:rsidR="0057501A" w:rsidRPr="000D037A" w:rsidRDefault="0057501A" w:rsidP="00397DA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D037A">
              <w:rPr>
                <w:sz w:val="22"/>
                <w:szCs w:val="22"/>
              </w:rPr>
              <w:lastRenderedPageBreak/>
              <w:t>COGNOME E NOME</w:t>
            </w:r>
          </w:p>
        </w:tc>
        <w:tc>
          <w:tcPr>
            <w:tcW w:w="3389" w:type="pct"/>
            <w:vAlign w:val="center"/>
          </w:tcPr>
          <w:p w14:paraId="3AA79FA6" w14:textId="77777777" w:rsidR="0057501A" w:rsidRPr="000D037A" w:rsidRDefault="0057501A" w:rsidP="00397DA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D037A">
              <w:rPr>
                <w:sz w:val="22"/>
                <w:szCs w:val="22"/>
              </w:rPr>
              <w:t xml:space="preserve">GIUDIZIO 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4BA46757" w14:textId="77777777" w:rsidR="0057501A" w:rsidRPr="000D037A" w:rsidRDefault="0057501A" w:rsidP="00397DA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D037A">
              <w:rPr>
                <w:sz w:val="22"/>
                <w:szCs w:val="22"/>
              </w:rPr>
              <w:t>VOTO</w:t>
            </w:r>
          </w:p>
        </w:tc>
      </w:tr>
      <w:tr w:rsidR="0057501A" w:rsidRPr="000D037A" w14:paraId="34FFC26B" w14:textId="77777777" w:rsidTr="00397DAF">
        <w:trPr>
          <w:trHeight w:val="454"/>
          <w:jc w:val="center"/>
        </w:trPr>
        <w:tc>
          <w:tcPr>
            <w:tcW w:w="1089" w:type="pct"/>
            <w:vMerge w:val="restart"/>
            <w:vAlign w:val="center"/>
          </w:tcPr>
          <w:p w14:paraId="67EFC1BD" w14:textId="77777777" w:rsidR="0057501A" w:rsidRPr="000D037A" w:rsidRDefault="0057501A" w:rsidP="00397DAF">
            <w:pPr>
              <w:spacing w:line="276" w:lineRule="auto"/>
              <w:ind w:left="720" w:hanging="360"/>
              <w:rPr>
                <w:sz w:val="22"/>
                <w:szCs w:val="22"/>
              </w:rPr>
            </w:pPr>
          </w:p>
        </w:tc>
        <w:tc>
          <w:tcPr>
            <w:tcW w:w="3389" w:type="pct"/>
            <w:vMerge w:val="restart"/>
            <w:vAlign w:val="center"/>
          </w:tcPr>
          <w:p w14:paraId="73E86A77" w14:textId="77777777" w:rsidR="0057501A" w:rsidRPr="000D037A" w:rsidRDefault="0057501A" w:rsidP="00397DAF">
            <w:pPr>
              <w:spacing w:line="276" w:lineRule="auto"/>
              <w:ind w:left="720" w:hanging="360"/>
              <w:jc w:val="center"/>
              <w:rPr>
                <w:sz w:val="22"/>
                <w:szCs w:val="22"/>
              </w:rPr>
            </w:pPr>
          </w:p>
        </w:tc>
        <w:tc>
          <w:tcPr>
            <w:tcW w:w="522" w:type="pct"/>
            <w:vMerge w:val="restart"/>
            <w:vAlign w:val="center"/>
          </w:tcPr>
          <w:p w14:paraId="36494C45" w14:textId="77777777" w:rsidR="0057501A" w:rsidRPr="000D037A" w:rsidRDefault="0057501A" w:rsidP="00397DAF">
            <w:pPr>
              <w:spacing w:line="276" w:lineRule="auto"/>
              <w:ind w:left="720" w:hanging="360"/>
              <w:jc w:val="center"/>
              <w:rPr>
                <w:sz w:val="22"/>
                <w:szCs w:val="22"/>
              </w:rPr>
            </w:pPr>
          </w:p>
        </w:tc>
      </w:tr>
      <w:tr w:rsidR="0057501A" w:rsidRPr="000D037A" w14:paraId="01A62873" w14:textId="77777777" w:rsidTr="00397DAF">
        <w:trPr>
          <w:trHeight w:val="454"/>
          <w:jc w:val="center"/>
        </w:trPr>
        <w:tc>
          <w:tcPr>
            <w:tcW w:w="1089" w:type="pct"/>
            <w:vMerge/>
            <w:vAlign w:val="center"/>
          </w:tcPr>
          <w:p w14:paraId="52D2440F" w14:textId="77777777" w:rsidR="0057501A" w:rsidRPr="000D037A" w:rsidRDefault="0057501A" w:rsidP="00397DA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89" w:type="pct"/>
            <w:vMerge/>
            <w:vAlign w:val="center"/>
          </w:tcPr>
          <w:p w14:paraId="6789CE56" w14:textId="77777777" w:rsidR="0057501A" w:rsidRPr="000D037A" w:rsidRDefault="0057501A" w:rsidP="00397DAF">
            <w:pPr>
              <w:spacing w:line="276" w:lineRule="auto"/>
              <w:ind w:left="720" w:hanging="360"/>
              <w:jc w:val="center"/>
              <w:rPr>
                <w:sz w:val="22"/>
                <w:szCs w:val="22"/>
              </w:rPr>
            </w:pPr>
          </w:p>
        </w:tc>
        <w:tc>
          <w:tcPr>
            <w:tcW w:w="522" w:type="pct"/>
            <w:vMerge/>
            <w:vAlign w:val="center"/>
          </w:tcPr>
          <w:p w14:paraId="2CBD9FBF" w14:textId="77777777" w:rsidR="0057501A" w:rsidRPr="000D037A" w:rsidRDefault="0057501A" w:rsidP="00397DAF">
            <w:pPr>
              <w:spacing w:line="276" w:lineRule="auto"/>
              <w:ind w:left="356" w:firstLine="4"/>
              <w:jc w:val="center"/>
              <w:rPr>
                <w:sz w:val="22"/>
                <w:szCs w:val="22"/>
              </w:rPr>
            </w:pPr>
          </w:p>
        </w:tc>
      </w:tr>
      <w:tr w:rsidR="0057501A" w:rsidRPr="000D037A" w14:paraId="1B6082DA" w14:textId="77777777" w:rsidTr="00397DAF">
        <w:trPr>
          <w:trHeight w:val="454"/>
          <w:jc w:val="center"/>
        </w:trPr>
        <w:tc>
          <w:tcPr>
            <w:tcW w:w="1089" w:type="pct"/>
            <w:vMerge w:val="restart"/>
            <w:vAlign w:val="center"/>
          </w:tcPr>
          <w:p w14:paraId="5E6A70E2" w14:textId="77777777" w:rsidR="0057501A" w:rsidRPr="000D037A" w:rsidRDefault="0057501A" w:rsidP="00397DA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89" w:type="pct"/>
            <w:vMerge w:val="restart"/>
            <w:vAlign w:val="center"/>
          </w:tcPr>
          <w:p w14:paraId="34797548" w14:textId="77777777" w:rsidR="0057501A" w:rsidRPr="000D037A" w:rsidRDefault="0057501A" w:rsidP="00397DAF">
            <w:pPr>
              <w:spacing w:line="276" w:lineRule="auto"/>
              <w:ind w:left="720" w:hanging="360"/>
              <w:jc w:val="center"/>
              <w:rPr>
                <w:sz w:val="22"/>
                <w:szCs w:val="22"/>
              </w:rPr>
            </w:pPr>
          </w:p>
        </w:tc>
        <w:tc>
          <w:tcPr>
            <w:tcW w:w="522" w:type="pct"/>
            <w:vMerge w:val="restart"/>
            <w:vAlign w:val="center"/>
          </w:tcPr>
          <w:p w14:paraId="32950EAB" w14:textId="77777777" w:rsidR="0057501A" w:rsidRPr="000D037A" w:rsidRDefault="0057501A" w:rsidP="00397DAF">
            <w:pPr>
              <w:spacing w:line="276" w:lineRule="auto"/>
              <w:ind w:left="720" w:hanging="360"/>
              <w:jc w:val="center"/>
              <w:rPr>
                <w:sz w:val="22"/>
                <w:szCs w:val="22"/>
              </w:rPr>
            </w:pPr>
          </w:p>
        </w:tc>
      </w:tr>
      <w:tr w:rsidR="0057501A" w:rsidRPr="000D037A" w14:paraId="55E29709" w14:textId="77777777" w:rsidTr="00397DAF">
        <w:trPr>
          <w:trHeight w:val="454"/>
          <w:jc w:val="center"/>
        </w:trPr>
        <w:tc>
          <w:tcPr>
            <w:tcW w:w="1089" w:type="pct"/>
            <w:vMerge/>
            <w:vAlign w:val="center"/>
          </w:tcPr>
          <w:p w14:paraId="608898AB" w14:textId="77777777" w:rsidR="0057501A" w:rsidRPr="000D037A" w:rsidRDefault="0057501A" w:rsidP="00397DAF">
            <w:pPr>
              <w:spacing w:line="276" w:lineRule="auto"/>
              <w:ind w:left="720" w:hanging="360"/>
              <w:rPr>
                <w:sz w:val="22"/>
                <w:szCs w:val="22"/>
              </w:rPr>
            </w:pPr>
          </w:p>
        </w:tc>
        <w:tc>
          <w:tcPr>
            <w:tcW w:w="3389" w:type="pct"/>
            <w:vMerge/>
            <w:vAlign w:val="center"/>
          </w:tcPr>
          <w:p w14:paraId="7355D027" w14:textId="77777777" w:rsidR="0057501A" w:rsidRPr="000D037A" w:rsidRDefault="0057501A" w:rsidP="00397DAF">
            <w:pPr>
              <w:spacing w:line="276" w:lineRule="auto"/>
              <w:ind w:left="720" w:hanging="360"/>
              <w:jc w:val="center"/>
              <w:rPr>
                <w:sz w:val="22"/>
                <w:szCs w:val="22"/>
              </w:rPr>
            </w:pPr>
          </w:p>
        </w:tc>
        <w:tc>
          <w:tcPr>
            <w:tcW w:w="522" w:type="pct"/>
            <w:vMerge/>
            <w:vAlign w:val="center"/>
          </w:tcPr>
          <w:p w14:paraId="3E1F67EC" w14:textId="77777777" w:rsidR="0057501A" w:rsidRPr="000D037A" w:rsidRDefault="0057501A" w:rsidP="00397DAF">
            <w:pPr>
              <w:spacing w:line="276" w:lineRule="auto"/>
              <w:ind w:left="720" w:hanging="360"/>
              <w:jc w:val="center"/>
              <w:rPr>
                <w:sz w:val="22"/>
                <w:szCs w:val="22"/>
              </w:rPr>
            </w:pPr>
          </w:p>
        </w:tc>
      </w:tr>
    </w:tbl>
    <w:p w14:paraId="1A4B40C6" w14:textId="77777777" w:rsidR="0057501A" w:rsidRDefault="0057501A" w:rsidP="0044072A">
      <w:pPr>
        <w:spacing w:line="276" w:lineRule="auto"/>
        <w:jc w:val="both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1"/>
        <w:gridCol w:w="6909"/>
        <w:gridCol w:w="1064"/>
      </w:tblGrid>
      <w:tr w:rsidR="0057501A" w:rsidRPr="000D037A" w14:paraId="237D71BD" w14:textId="77777777" w:rsidTr="00397DAF">
        <w:trPr>
          <w:jc w:val="center"/>
        </w:trPr>
        <w:tc>
          <w:tcPr>
            <w:tcW w:w="1089" w:type="pct"/>
            <w:vAlign w:val="center"/>
          </w:tcPr>
          <w:p w14:paraId="4EF69457" w14:textId="77777777" w:rsidR="0057501A" w:rsidRPr="000D037A" w:rsidRDefault="0057501A" w:rsidP="00397DA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D037A">
              <w:rPr>
                <w:sz w:val="22"/>
                <w:szCs w:val="22"/>
              </w:rPr>
              <w:t>COGNOME E NOME</w:t>
            </w:r>
          </w:p>
        </w:tc>
        <w:tc>
          <w:tcPr>
            <w:tcW w:w="3389" w:type="pct"/>
            <w:vAlign w:val="center"/>
          </w:tcPr>
          <w:p w14:paraId="64A59EFA" w14:textId="77777777" w:rsidR="0057501A" w:rsidRPr="000D037A" w:rsidRDefault="0057501A" w:rsidP="00397DA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D037A">
              <w:rPr>
                <w:sz w:val="22"/>
                <w:szCs w:val="22"/>
              </w:rPr>
              <w:t xml:space="preserve">GIUDIZIO 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40D0C0B3" w14:textId="77777777" w:rsidR="0057501A" w:rsidRPr="000D037A" w:rsidRDefault="0057501A" w:rsidP="00397DA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D037A">
              <w:rPr>
                <w:sz w:val="22"/>
                <w:szCs w:val="22"/>
              </w:rPr>
              <w:t>VOTO</w:t>
            </w:r>
          </w:p>
        </w:tc>
      </w:tr>
      <w:tr w:rsidR="0057501A" w:rsidRPr="000D037A" w14:paraId="1A1E30ED" w14:textId="77777777" w:rsidTr="00397DAF">
        <w:trPr>
          <w:trHeight w:val="454"/>
          <w:jc w:val="center"/>
        </w:trPr>
        <w:tc>
          <w:tcPr>
            <w:tcW w:w="1089" w:type="pct"/>
            <w:vMerge w:val="restart"/>
            <w:vAlign w:val="center"/>
          </w:tcPr>
          <w:p w14:paraId="1E8129EB" w14:textId="77777777" w:rsidR="0057501A" w:rsidRPr="000D037A" w:rsidRDefault="0057501A" w:rsidP="00397DAF">
            <w:pPr>
              <w:spacing w:line="276" w:lineRule="auto"/>
              <w:ind w:left="720" w:hanging="360"/>
              <w:rPr>
                <w:sz w:val="22"/>
                <w:szCs w:val="22"/>
              </w:rPr>
            </w:pPr>
          </w:p>
        </w:tc>
        <w:tc>
          <w:tcPr>
            <w:tcW w:w="3389" w:type="pct"/>
            <w:vMerge w:val="restart"/>
            <w:vAlign w:val="center"/>
          </w:tcPr>
          <w:p w14:paraId="5C31D012" w14:textId="77777777" w:rsidR="0057501A" w:rsidRPr="000D037A" w:rsidRDefault="0057501A" w:rsidP="00397DAF">
            <w:pPr>
              <w:spacing w:line="276" w:lineRule="auto"/>
              <w:ind w:left="720" w:hanging="360"/>
              <w:jc w:val="center"/>
              <w:rPr>
                <w:sz w:val="22"/>
                <w:szCs w:val="22"/>
              </w:rPr>
            </w:pPr>
          </w:p>
        </w:tc>
        <w:tc>
          <w:tcPr>
            <w:tcW w:w="522" w:type="pct"/>
            <w:vMerge w:val="restart"/>
            <w:vAlign w:val="center"/>
          </w:tcPr>
          <w:p w14:paraId="7E08291D" w14:textId="77777777" w:rsidR="0057501A" w:rsidRPr="000D037A" w:rsidRDefault="0057501A" w:rsidP="00397DAF">
            <w:pPr>
              <w:spacing w:line="276" w:lineRule="auto"/>
              <w:ind w:left="720" w:hanging="360"/>
              <w:jc w:val="center"/>
              <w:rPr>
                <w:sz w:val="22"/>
                <w:szCs w:val="22"/>
              </w:rPr>
            </w:pPr>
          </w:p>
        </w:tc>
      </w:tr>
      <w:tr w:rsidR="0057501A" w:rsidRPr="000D037A" w14:paraId="7E8BE4E6" w14:textId="77777777" w:rsidTr="00397DAF">
        <w:trPr>
          <w:trHeight w:val="454"/>
          <w:jc w:val="center"/>
        </w:trPr>
        <w:tc>
          <w:tcPr>
            <w:tcW w:w="1089" w:type="pct"/>
            <w:vMerge/>
            <w:vAlign w:val="center"/>
          </w:tcPr>
          <w:p w14:paraId="1347C373" w14:textId="77777777" w:rsidR="0057501A" w:rsidRPr="000D037A" w:rsidRDefault="0057501A" w:rsidP="00397DA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89" w:type="pct"/>
            <w:vMerge/>
            <w:vAlign w:val="center"/>
          </w:tcPr>
          <w:p w14:paraId="4321D3F7" w14:textId="77777777" w:rsidR="0057501A" w:rsidRPr="000D037A" w:rsidRDefault="0057501A" w:rsidP="00397DAF">
            <w:pPr>
              <w:spacing w:line="276" w:lineRule="auto"/>
              <w:ind w:left="720" w:hanging="360"/>
              <w:jc w:val="center"/>
              <w:rPr>
                <w:sz w:val="22"/>
                <w:szCs w:val="22"/>
              </w:rPr>
            </w:pPr>
          </w:p>
        </w:tc>
        <w:tc>
          <w:tcPr>
            <w:tcW w:w="522" w:type="pct"/>
            <w:vMerge/>
            <w:vAlign w:val="center"/>
          </w:tcPr>
          <w:p w14:paraId="03CD859F" w14:textId="77777777" w:rsidR="0057501A" w:rsidRPr="000D037A" w:rsidRDefault="0057501A" w:rsidP="00397DAF">
            <w:pPr>
              <w:spacing w:line="276" w:lineRule="auto"/>
              <w:ind w:left="356" w:firstLine="4"/>
              <w:jc w:val="center"/>
              <w:rPr>
                <w:sz w:val="22"/>
                <w:szCs w:val="22"/>
              </w:rPr>
            </w:pPr>
          </w:p>
        </w:tc>
      </w:tr>
      <w:tr w:rsidR="0057501A" w:rsidRPr="000D037A" w14:paraId="6114FABF" w14:textId="77777777" w:rsidTr="00397DAF">
        <w:trPr>
          <w:trHeight w:val="454"/>
          <w:jc w:val="center"/>
        </w:trPr>
        <w:tc>
          <w:tcPr>
            <w:tcW w:w="1089" w:type="pct"/>
            <w:vMerge w:val="restart"/>
            <w:vAlign w:val="center"/>
          </w:tcPr>
          <w:p w14:paraId="57D937FA" w14:textId="77777777" w:rsidR="0057501A" w:rsidRPr="000D037A" w:rsidRDefault="0057501A" w:rsidP="00397DA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89" w:type="pct"/>
            <w:vMerge w:val="restart"/>
            <w:vAlign w:val="center"/>
          </w:tcPr>
          <w:p w14:paraId="4345455E" w14:textId="77777777" w:rsidR="0057501A" w:rsidRPr="000D037A" w:rsidRDefault="0057501A" w:rsidP="00397DAF">
            <w:pPr>
              <w:spacing w:line="276" w:lineRule="auto"/>
              <w:ind w:left="720" w:hanging="360"/>
              <w:jc w:val="center"/>
              <w:rPr>
                <w:sz w:val="22"/>
                <w:szCs w:val="22"/>
              </w:rPr>
            </w:pPr>
          </w:p>
        </w:tc>
        <w:tc>
          <w:tcPr>
            <w:tcW w:w="522" w:type="pct"/>
            <w:vMerge w:val="restart"/>
            <w:vAlign w:val="center"/>
          </w:tcPr>
          <w:p w14:paraId="5382EEEE" w14:textId="77777777" w:rsidR="0057501A" w:rsidRPr="000D037A" w:rsidRDefault="0057501A" w:rsidP="00397DAF">
            <w:pPr>
              <w:spacing w:line="276" w:lineRule="auto"/>
              <w:ind w:left="720" w:hanging="360"/>
              <w:jc w:val="center"/>
              <w:rPr>
                <w:sz w:val="22"/>
                <w:szCs w:val="22"/>
              </w:rPr>
            </w:pPr>
          </w:p>
        </w:tc>
      </w:tr>
      <w:tr w:rsidR="0057501A" w:rsidRPr="000D037A" w14:paraId="23118EA6" w14:textId="77777777" w:rsidTr="00397DAF">
        <w:trPr>
          <w:trHeight w:val="454"/>
          <w:jc w:val="center"/>
        </w:trPr>
        <w:tc>
          <w:tcPr>
            <w:tcW w:w="1089" w:type="pct"/>
            <w:vMerge/>
            <w:vAlign w:val="center"/>
          </w:tcPr>
          <w:p w14:paraId="7CE46CDD" w14:textId="77777777" w:rsidR="0057501A" w:rsidRPr="000D037A" w:rsidRDefault="0057501A" w:rsidP="00397DAF">
            <w:pPr>
              <w:spacing w:line="276" w:lineRule="auto"/>
              <w:ind w:left="720" w:hanging="360"/>
              <w:rPr>
                <w:sz w:val="22"/>
                <w:szCs w:val="22"/>
              </w:rPr>
            </w:pPr>
          </w:p>
        </w:tc>
        <w:tc>
          <w:tcPr>
            <w:tcW w:w="3389" w:type="pct"/>
            <w:vMerge/>
            <w:vAlign w:val="center"/>
          </w:tcPr>
          <w:p w14:paraId="623167AC" w14:textId="77777777" w:rsidR="0057501A" w:rsidRPr="000D037A" w:rsidRDefault="0057501A" w:rsidP="00397DAF">
            <w:pPr>
              <w:spacing w:line="276" w:lineRule="auto"/>
              <w:ind w:left="720" w:hanging="360"/>
              <w:jc w:val="center"/>
              <w:rPr>
                <w:sz w:val="22"/>
                <w:szCs w:val="22"/>
              </w:rPr>
            </w:pPr>
          </w:p>
        </w:tc>
        <w:tc>
          <w:tcPr>
            <w:tcW w:w="522" w:type="pct"/>
            <w:vMerge/>
            <w:vAlign w:val="center"/>
          </w:tcPr>
          <w:p w14:paraId="1C632866" w14:textId="77777777" w:rsidR="0057501A" w:rsidRPr="000D037A" w:rsidRDefault="0057501A" w:rsidP="00397DAF">
            <w:pPr>
              <w:spacing w:line="276" w:lineRule="auto"/>
              <w:ind w:left="720" w:hanging="360"/>
              <w:jc w:val="center"/>
              <w:rPr>
                <w:sz w:val="22"/>
                <w:szCs w:val="22"/>
              </w:rPr>
            </w:pPr>
          </w:p>
        </w:tc>
      </w:tr>
    </w:tbl>
    <w:p w14:paraId="528838C4" w14:textId="77777777" w:rsidR="0057501A" w:rsidRPr="000D037A" w:rsidRDefault="0057501A" w:rsidP="0044072A">
      <w:pPr>
        <w:spacing w:line="276" w:lineRule="auto"/>
        <w:jc w:val="both"/>
        <w:rPr>
          <w:sz w:val="22"/>
          <w:szCs w:val="22"/>
        </w:rPr>
      </w:pPr>
    </w:p>
    <w:p w14:paraId="5B25285A" w14:textId="59E20B32" w:rsidR="00F96077" w:rsidRPr="000D037A" w:rsidRDefault="00000F47" w:rsidP="0044072A">
      <w:pPr>
        <w:spacing w:line="276" w:lineRule="auto"/>
        <w:rPr>
          <w:sz w:val="22"/>
          <w:szCs w:val="22"/>
        </w:rPr>
      </w:pPr>
      <w:r w:rsidRPr="000D037A">
        <w:rPr>
          <w:sz w:val="22"/>
          <w:szCs w:val="22"/>
        </w:rPr>
        <w:t xml:space="preserve">Letto, approvato e sottoscritto il presente verbale, la seduta è tolta alle ore </w:t>
      </w:r>
      <w:proofErr w:type="gramStart"/>
      <w:r w:rsidRPr="000D037A">
        <w:rPr>
          <w:sz w:val="22"/>
          <w:szCs w:val="22"/>
        </w:rPr>
        <w:t>…….</w:t>
      </w:r>
      <w:proofErr w:type="gramEnd"/>
      <w:r w:rsidRPr="000D037A">
        <w:rPr>
          <w:sz w:val="22"/>
          <w:szCs w:val="22"/>
        </w:rPr>
        <w:t>…</w:t>
      </w:r>
    </w:p>
    <w:p w14:paraId="22B8184D" w14:textId="5B187F63" w:rsidR="00AE1B2B" w:rsidRPr="000D037A" w:rsidRDefault="00F96077" w:rsidP="0044072A">
      <w:pPr>
        <w:spacing w:line="276" w:lineRule="auto"/>
        <w:rPr>
          <w:sz w:val="22"/>
          <w:szCs w:val="22"/>
        </w:rPr>
      </w:pPr>
      <w:r w:rsidRPr="000D037A">
        <w:rPr>
          <w:sz w:val="22"/>
          <w:szCs w:val="22"/>
        </w:rPr>
        <w:t xml:space="preserve">              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5386"/>
      </w:tblGrid>
      <w:tr w:rsidR="00727F82" w:rsidRPr="000D037A" w14:paraId="0D122562" w14:textId="77777777" w:rsidTr="00735394">
        <w:tc>
          <w:tcPr>
            <w:tcW w:w="704" w:type="dxa"/>
          </w:tcPr>
          <w:p w14:paraId="7084E130" w14:textId="39751380" w:rsidR="00727F82" w:rsidRPr="000D037A" w:rsidRDefault="00727F82" w:rsidP="0044072A">
            <w:pPr>
              <w:spacing w:line="48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34BFDFA8" w14:textId="77777777" w:rsidR="00727F82" w:rsidRPr="000D037A" w:rsidRDefault="00727F82" w:rsidP="0044072A">
            <w:pPr>
              <w:spacing w:line="480" w:lineRule="auto"/>
              <w:jc w:val="both"/>
              <w:rPr>
                <w:b/>
                <w:sz w:val="22"/>
                <w:szCs w:val="22"/>
              </w:rPr>
            </w:pPr>
            <w:r w:rsidRPr="000D037A">
              <w:rPr>
                <w:b/>
                <w:sz w:val="22"/>
                <w:szCs w:val="22"/>
              </w:rPr>
              <w:t>Docente</w:t>
            </w:r>
          </w:p>
        </w:tc>
        <w:tc>
          <w:tcPr>
            <w:tcW w:w="5386" w:type="dxa"/>
          </w:tcPr>
          <w:p w14:paraId="3FF3F531" w14:textId="77777777" w:rsidR="00727F82" w:rsidRPr="000D037A" w:rsidRDefault="00727F82" w:rsidP="0044072A">
            <w:pPr>
              <w:spacing w:line="480" w:lineRule="auto"/>
              <w:jc w:val="both"/>
              <w:rPr>
                <w:b/>
                <w:sz w:val="22"/>
                <w:szCs w:val="22"/>
              </w:rPr>
            </w:pPr>
            <w:r w:rsidRPr="000D037A">
              <w:rPr>
                <w:b/>
                <w:sz w:val="22"/>
                <w:szCs w:val="22"/>
              </w:rPr>
              <w:t>Firma</w:t>
            </w:r>
          </w:p>
        </w:tc>
      </w:tr>
      <w:tr w:rsidR="00727F82" w:rsidRPr="000D037A" w14:paraId="0FDABA48" w14:textId="77777777" w:rsidTr="00735394">
        <w:tc>
          <w:tcPr>
            <w:tcW w:w="704" w:type="dxa"/>
          </w:tcPr>
          <w:p w14:paraId="0C30C625" w14:textId="77777777" w:rsidR="00727F82" w:rsidRPr="000D037A" w:rsidRDefault="00727F82" w:rsidP="0044072A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0D037A">
              <w:rPr>
                <w:sz w:val="22"/>
                <w:szCs w:val="22"/>
              </w:rPr>
              <w:t>1</w:t>
            </w:r>
          </w:p>
        </w:tc>
        <w:tc>
          <w:tcPr>
            <w:tcW w:w="2552" w:type="dxa"/>
          </w:tcPr>
          <w:p w14:paraId="462E2CFE" w14:textId="5B79D556" w:rsidR="00727F82" w:rsidRPr="000D037A" w:rsidRDefault="00727F82" w:rsidP="0044072A"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14:paraId="7480E4E9" w14:textId="77777777" w:rsidR="00727F82" w:rsidRPr="000D037A" w:rsidRDefault="00727F82" w:rsidP="0044072A"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</w:tr>
      <w:tr w:rsidR="00727F82" w:rsidRPr="000D037A" w14:paraId="2698BBC2" w14:textId="77777777" w:rsidTr="00735394">
        <w:tc>
          <w:tcPr>
            <w:tcW w:w="704" w:type="dxa"/>
          </w:tcPr>
          <w:p w14:paraId="5529048B" w14:textId="77777777" w:rsidR="00727F82" w:rsidRPr="000D037A" w:rsidRDefault="00727F82" w:rsidP="0044072A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0D037A">
              <w:rPr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14:paraId="21A01EAA" w14:textId="6BFA3B27" w:rsidR="00727F82" w:rsidRPr="000D037A" w:rsidRDefault="00727F82" w:rsidP="0044072A"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14:paraId="16C53541" w14:textId="77777777" w:rsidR="00727F82" w:rsidRPr="000D037A" w:rsidRDefault="00727F82" w:rsidP="0044072A"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</w:tr>
      <w:tr w:rsidR="00727F82" w:rsidRPr="000D037A" w14:paraId="60117B13" w14:textId="77777777" w:rsidTr="00735394">
        <w:tc>
          <w:tcPr>
            <w:tcW w:w="704" w:type="dxa"/>
          </w:tcPr>
          <w:p w14:paraId="4C67BD58" w14:textId="77777777" w:rsidR="00727F82" w:rsidRPr="000D037A" w:rsidRDefault="00727F82" w:rsidP="0044072A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0D037A"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</w:tcPr>
          <w:p w14:paraId="42D7B7D4" w14:textId="79BC2B1E" w:rsidR="00727F82" w:rsidRPr="000D037A" w:rsidRDefault="00727F82" w:rsidP="0044072A"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14:paraId="68B41834" w14:textId="77777777" w:rsidR="00727F82" w:rsidRPr="000D037A" w:rsidRDefault="00727F82" w:rsidP="0044072A"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</w:tr>
      <w:tr w:rsidR="00727F82" w:rsidRPr="000D037A" w14:paraId="0424F8D0" w14:textId="77777777" w:rsidTr="00735394">
        <w:tc>
          <w:tcPr>
            <w:tcW w:w="704" w:type="dxa"/>
          </w:tcPr>
          <w:p w14:paraId="19AB6F3B" w14:textId="77777777" w:rsidR="00727F82" w:rsidRPr="000D037A" w:rsidRDefault="00727F82" w:rsidP="0044072A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0D037A">
              <w:rPr>
                <w:sz w:val="22"/>
                <w:szCs w:val="22"/>
              </w:rPr>
              <w:t>4</w:t>
            </w:r>
          </w:p>
        </w:tc>
        <w:tc>
          <w:tcPr>
            <w:tcW w:w="2552" w:type="dxa"/>
          </w:tcPr>
          <w:p w14:paraId="60D6F06A" w14:textId="42CF2A17" w:rsidR="00727F82" w:rsidRPr="000D037A" w:rsidRDefault="00727F82" w:rsidP="0044072A"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14:paraId="30D20560" w14:textId="77777777" w:rsidR="00727F82" w:rsidRPr="000D037A" w:rsidRDefault="00727F82" w:rsidP="0044072A"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</w:tr>
      <w:tr w:rsidR="00727F82" w:rsidRPr="000D037A" w14:paraId="6C2E6A26" w14:textId="77777777" w:rsidTr="00735394">
        <w:tc>
          <w:tcPr>
            <w:tcW w:w="704" w:type="dxa"/>
          </w:tcPr>
          <w:p w14:paraId="1969FB3D" w14:textId="77777777" w:rsidR="00727F82" w:rsidRPr="000D037A" w:rsidRDefault="00727F82" w:rsidP="0044072A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0D037A">
              <w:rPr>
                <w:sz w:val="22"/>
                <w:szCs w:val="22"/>
              </w:rPr>
              <w:t>5</w:t>
            </w:r>
          </w:p>
        </w:tc>
        <w:tc>
          <w:tcPr>
            <w:tcW w:w="2552" w:type="dxa"/>
          </w:tcPr>
          <w:p w14:paraId="11D80511" w14:textId="208E8881" w:rsidR="00727F82" w:rsidRPr="000D037A" w:rsidRDefault="00727F82" w:rsidP="0044072A"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14:paraId="27470F9B" w14:textId="77777777" w:rsidR="00727F82" w:rsidRPr="000D037A" w:rsidRDefault="00727F82" w:rsidP="0044072A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</w:tbl>
    <w:p w14:paraId="0B890B68" w14:textId="77777777" w:rsidR="00013D2A" w:rsidRPr="000D037A" w:rsidRDefault="00013D2A" w:rsidP="007C6189">
      <w:pPr>
        <w:spacing w:line="320" w:lineRule="exact"/>
        <w:jc w:val="center"/>
        <w:rPr>
          <w:sz w:val="22"/>
          <w:szCs w:val="22"/>
        </w:rPr>
      </w:pPr>
    </w:p>
    <w:sectPr w:rsidR="00013D2A" w:rsidRPr="000D037A" w:rsidSect="00F76DD4">
      <w:headerReference w:type="default" r:id="rId8"/>
      <w:headerReference w:type="first" r:id="rId9"/>
      <w:pgSz w:w="11906" w:h="16838"/>
      <w:pgMar w:top="1418" w:right="851" w:bottom="851" w:left="851" w:header="28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6A2CC" w14:textId="77777777" w:rsidR="009F5B1E" w:rsidRDefault="009F5B1E">
      <w:r>
        <w:separator/>
      </w:r>
    </w:p>
  </w:endnote>
  <w:endnote w:type="continuationSeparator" w:id="0">
    <w:p w14:paraId="603FCC9E" w14:textId="77777777" w:rsidR="009F5B1E" w:rsidRDefault="009F5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2EE97" w14:textId="77777777" w:rsidR="009F5B1E" w:rsidRDefault="009F5B1E">
      <w:r>
        <w:separator/>
      </w:r>
    </w:p>
  </w:footnote>
  <w:footnote w:type="continuationSeparator" w:id="0">
    <w:p w14:paraId="47C9C324" w14:textId="77777777" w:rsidR="009F5B1E" w:rsidRDefault="009F5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2F043" w14:textId="6759FEBF" w:rsidR="00F76DD4" w:rsidRDefault="00F76DD4" w:rsidP="00F76DD4">
    <w:pPr>
      <w:pStyle w:val="Intestazione"/>
    </w:pPr>
  </w:p>
  <w:p w14:paraId="105ACAA0" w14:textId="77777777" w:rsidR="00F76DD4" w:rsidRPr="00F76DD4" w:rsidRDefault="00F76DD4" w:rsidP="00F76DD4">
    <w:pPr>
      <w:pStyle w:val="Intestazion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47677" w14:textId="77777777" w:rsidR="00CA4D21" w:rsidRDefault="00CA4D21"/>
  <w:p w14:paraId="142CACC0" w14:textId="61A59862" w:rsidR="00F76DD4" w:rsidRDefault="00F76DD4" w:rsidP="00CA4D21">
    <w:pPr>
      <w:pStyle w:val="Intestazione"/>
      <w:jc w:val="center"/>
    </w:pPr>
  </w:p>
  <w:p w14:paraId="2886E76A" w14:textId="767C1977" w:rsidR="00A632DA" w:rsidRDefault="0044072A" w:rsidP="00727F82">
    <w:pPr>
      <w:pStyle w:val="Intestazione"/>
      <w:jc w:val="center"/>
    </w:pPr>
    <w:r>
      <w:rPr>
        <w:noProof/>
      </w:rPr>
      <w:drawing>
        <wp:inline distT="0" distB="0" distL="0" distR="0" wp14:anchorId="11E9E0D8" wp14:editId="546386A0">
          <wp:extent cx="6120130" cy="1513840"/>
          <wp:effectExtent l="0" t="0" r="0" b="0"/>
          <wp:docPr id="1549099417" name="Immagine 1549099417" descr="Immagine che contiene testo, schermata, Carattere, informazion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schermata, Carattere, informazione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513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lowerLetter"/>
      <w:suff w:val="nothing"/>
      <w:lvlText w:val="%1)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1" w15:restartNumberingAfterBreak="0">
    <w:nsid w:val="009E5185"/>
    <w:multiLevelType w:val="hybridMultilevel"/>
    <w:tmpl w:val="C76AC8D2"/>
    <w:lvl w:ilvl="0" w:tplc="04100001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837"/>
        </w:tabs>
        <w:ind w:left="1837" w:hanging="360"/>
      </w:pPr>
    </w:lvl>
    <w:lvl w:ilvl="2" w:tplc="04100005">
      <w:start w:val="1"/>
      <w:numFmt w:val="decimal"/>
      <w:lvlText w:val="%3."/>
      <w:lvlJc w:val="left"/>
      <w:pPr>
        <w:tabs>
          <w:tab w:val="num" w:pos="2557"/>
        </w:tabs>
        <w:ind w:left="2557" w:hanging="360"/>
      </w:pPr>
    </w:lvl>
    <w:lvl w:ilvl="3" w:tplc="0410000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00003">
      <w:start w:val="1"/>
      <w:numFmt w:val="decimal"/>
      <w:lvlText w:val="%5."/>
      <w:lvlJc w:val="left"/>
      <w:pPr>
        <w:tabs>
          <w:tab w:val="num" w:pos="3997"/>
        </w:tabs>
        <w:ind w:left="3997" w:hanging="360"/>
      </w:pPr>
    </w:lvl>
    <w:lvl w:ilvl="5" w:tplc="04100005">
      <w:start w:val="1"/>
      <w:numFmt w:val="decimal"/>
      <w:lvlText w:val="%6."/>
      <w:lvlJc w:val="left"/>
      <w:pPr>
        <w:tabs>
          <w:tab w:val="num" w:pos="4717"/>
        </w:tabs>
        <w:ind w:left="4717" w:hanging="360"/>
      </w:pPr>
    </w:lvl>
    <w:lvl w:ilvl="6" w:tplc="0410000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00003">
      <w:start w:val="1"/>
      <w:numFmt w:val="decimal"/>
      <w:lvlText w:val="%8."/>
      <w:lvlJc w:val="left"/>
      <w:pPr>
        <w:tabs>
          <w:tab w:val="num" w:pos="6157"/>
        </w:tabs>
        <w:ind w:left="6157" w:hanging="360"/>
      </w:pPr>
    </w:lvl>
    <w:lvl w:ilvl="8" w:tplc="04100005">
      <w:start w:val="1"/>
      <w:numFmt w:val="decimal"/>
      <w:lvlText w:val="%9."/>
      <w:lvlJc w:val="left"/>
      <w:pPr>
        <w:tabs>
          <w:tab w:val="num" w:pos="6877"/>
        </w:tabs>
        <w:ind w:left="6877" w:hanging="360"/>
      </w:pPr>
    </w:lvl>
  </w:abstractNum>
  <w:abstractNum w:abstractNumId="2" w15:restartNumberingAfterBreak="0">
    <w:nsid w:val="0F25406A"/>
    <w:multiLevelType w:val="hybridMultilevel"/>
    <w:tmpl w:val="4E766C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34541"/>
    <w:multiLevelType w:val="multilevel"/>
    <w:tmpl w:val="44EA2690"/>
    <w:lvl w:ilvl="0">
      <w:start w:val="1"/>
      <w:numFmt w:val="lowerLetter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17A42B1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8AD65C5"/>
    <w:multiLevelType w:val="hybridMultilevel"/>
    <w:tmpl w:val="BE1A61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81296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 w15:restartNumberingAfterBreak="0">
    <w:nsid w:val="7E677795"/>
    <w:multiLevelType w:val="hybridMultilevel"/>
    <w:tmpl w:val="CDF021F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19770111">
    <w:abstractNumId w:val="4"/>
    <w:lvlOverride w:ilvl="0">
      <w:startOverride w:val="1"/>
    </w:lvlOverride>
  </w:num>
  <w:num w:numId="2" w16cid:durableId="41786620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2660326">
    <w:abstractNumId w:val="7"/>
  </w:num>
  <w:num w:numId="4" w16cid:durableId="274100022">
    <w:abstractNumId w:val="6"/>
  </w:num>
  <w:num w:numId="5" w16cid:durableId="1961262615">
    <w:abstractNumId w:val="0"/>
  </w:num>
  <w:num w:numId="6" w16cid:durableId="2097094149">
    <w:abstractNumId w:val="1"/>
  </w:num>
  <w:num w:numId="7" w16cid:durableId="1870138701">
    <w:abstractNumId w:val="3"/>
  </w:num>
  <w:num w:numId="8" w16cid:durableId="2011715649">
    <w:abstractNumId w:val="5"/>
  </w:num>
  <w:num w:numId="9" w16cid:durableId="12236415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A6A"/>
    <w:rsid w:val="00000F47"/>
    <w:rsid w:val="00011D16"/>
    <w:rsid w:val="00013D2A"/>
    <w:rsid w:val="00093361"/>
    <w:rsid w:val="000A582E"/>
    <w:rsid w:val="000C1279"/>
    <w:rsid w:val="000D037A"/>
    <w:rsid w:val="000D1BEC"/>
    <w:rsid w:val="000D216B"/>
    <w:rsid w:val="001769BF"/>
    <w:rsid w:val="001874C0"/>
    <w:rsid w:val="001C20A5"/>
    <w:rsid w:val="001D236D"/>
    <w:rsid w:val="00242A8A"/>
    <w:rsid w:val="003338C7"/>
    <w:rsid w:val="00395CE1"/>
    <w:rsid w:val="00396F62"/>
    <w:rsid w:val="0044072A"/>
    <w:rsid w:val="00453CB8"/>
    <w:rsid w:val="004937B5"/>
    <w:rsid w:val="004F29C8"/>
    <w:rsid w:val="0054117F"/>
    <w:rsid w:val="0057501A"/>
    <w:rsid w:val="005A18F5"/>
    <w:rsid w:val="005B1F05"/>
    <w:rsid w:val="005D2C02"/>
    <w:rsid w:val="00667F5E"/>
    <w:rsid w:val="00704145"/>
    <w:rsid w:val="00727F82"/>
    <w:rsid w:val="007635CE"/>
    <w:rsid w:val="00796DB4"/>
    <w:rsid w:val="007A28A2"/>
    <w:rsid w:val="007C6189"/>
    <w:rsid w:val="007F0E8A"/>
    <w:rsid w:val="008116AC"/>
    <w:rsid w:val="008333F0"/>
    <w:rsid w:val="008A5F98"/>
    <w:rsid w:val="008D4D48"/>
    <w:rsid w:val="00902CEC"/>
    <w:rsid w:val="00906A6A"/>
    <w:rsid w:val="00927B43"/>
    <w:rsid w:val="00944F08"/>
    <w:rsid w:val="00963AC4"/>
    <w:rsid w:val="009654E3"/>
    <w:rsid w:val="009711E3"/>
    <w:rsid w:val="009735DD"/>
    <w:rsid w:val="009F5B1E"/>
    <w:rsid w:val="00A632DA"/>
    <w:rsid w:val="00A8088B"/>
    <w:rsid w:val="00AA036A"/>
    <w:rsid w:val="00AB0C72"/>
    <w:rsid w:val="00AD46D6"/>
    <w:rsid w:val="00AE1B2B"/>
    <w:rsid w:val="00AF52E8"/>
    <w:rsid w:val="00B0120C"/>
    <w:rsid w:val="00B03F14"/>
    <w:rsid w:val="00B168A8"/>
    <w:rsid w:val="00B368BB"/>
    <w:rsid w:val="00B4588E"/>
    <w:rsid w:val="00B82887"/>
    <w:rsid w:val="00BB70D1"/>
    <w:rsid w:val="00BF4FCD"/>
    <w:rsid w:val="00C114D2"/>
    <w:rsid w:val="00C30254"/>
    <w:rsid w:val="00CA4D21"/>
    <w:rsid w:val="00CB7164"/>
    <w:rsid w:val="00CC6F70"/>
    <w:rsid w:val="00CD229A"/>
    <w:rsid w:val="00DE2972"/>
    <w:rsid w:val="00E021EB"/>
    <w:rsid w:val="00E10D3E"/>
    <w:rsid w:val="00E55920"/>
    <w:rsid w:val="00E74862"/>
    <w:rsid w:val="00E92390"/>
    <w:rsid w:val="00EF627D"/>
    <w:rsid w:val="00F27C5C"/>
    <w:rsid w:val="00F641A2"/>
    <w:rsid w:val="00F76DD4"/>
    <w:rsid w:val="00F96077"/>
    <w:rsid w:val="00FE30FB"/>
    <w:rsid w:val="00FE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2A9A9704"/>
  <w15:docId w15:val="{756F6439-4A2C-4BB9-88D3-2DE20CA86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501A"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24"/>
      <w:szCs w:val="24"/>
      <w:u w:val="single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 w:val="24"/>
      <w:u w:val="single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sz w:val="28"/>
      <w:lang w:val="pl-PL" w:eastAsia="pl-PL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u w:val="single"/>
      <w:lang w:eastAsia="pl-P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semiHidden/>
    <w:pPr>
      <w:jc w:val="both"/>
    </w:pPr>
    <w:rPr>
      <w:b/>
      <w:sz w:val="24"/>
    </w:rPr>
  </w:style>
  <w:style w:type="paragraph" w:styleId="NormaleWeb">
    <w:name w:val="Normal (Web)"/>
    <w:basedOn w:val="Normale"/>
    <w:semiHidden/>
    <w:pPr>
      <w:spacing w:before="100" w:beforeAutospacing="1" w:after="100" w:afterAutospacing="1"/>
    </w:pPr>
    <w:rPr>
      <w:sz w:val="24"/>
      <w:szCs w:val="24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semiHidden/>
    <w:pPr>
      <w:jc w:val="both"/>
    </w:pPr>
    <w:rPr>
      <w:sz w:val="28"/>
    </w:rPr>
  </w:style>
  <w:style w:type="table" w:styleId="Grigliatabella">
    <w:name w:val="Table Grid"/>
    <w:basedOn w:val="Tabellanormale"/>
    <w:rsid w:val="00F27C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E5237"/>
    <w:rPr>
      <w:color w:val="0000FF"/>
      <w:u w:val="single"/>
    </w:rPr>
  </w:style>
  <w:style w:type="character" w:customStyle="1" w:styleId="PidipaginaCarattere">
    <w:name w:val="Piè di pagina Carattere"/>
    <w:basedOn w:val="Carpredefinitoparagrafo"/>
    <w:link w:val="Pidipagina"/>
    <w:rsid w:val="00FE30FB"/>
  </w:style>
  <w:style w:type="paragraph" w:styleId="Nessunaspaziatura">
    <w:name w:val="No Spacing"/>
    <w:uiPriority w:val="1"/>
    <w:qFormat/>
    <w:rsid w:val="00F76DD4"/>
    <w:pPr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76DD4"/>
  </w:style>
  <w:style w:type="paragraph" w:styleId="Paragrafoelenco">
    <w:name w:val="List Paragraph"/>
    <w:basedOn w:val="Normale"/>
    <w:uiPriority w:val="34"/>
    <w:qFormat/>
    <w:rsid w:val="009654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9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tente\Desktop\carta%20intestata\CARTA%20INTESTATA%20ARCHIMEDE%20VERTIC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9DCDD-2EFD-4944-A412-680B4F0A7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ARCHIMEDE VERTICALE</Template>
  <TotalTime>41</TotalTime>
  <Pages>2</Pages>
  <Words>250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CORREZIONE PROVA SCRITTA DI ……………………</vt:lpstr>
    </vt:vector>
  </TitlesOfParts>
  <Company>a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CORREZIONE PROVA SCRITTA DI ……………………</dc:title>
  <dc:creator>Anna Schettino</dc:creator>
  <cp:keywords>Modulistica; Verbali; Esami</cp:keywords>
  <cp:lastModifiedBy>patrisso gianvito</cp:lastModifiedBy>
  <cp:revision>15</cp:revision>
  <cp:lastPrinted>2012-07-29T15:46:00Z</cp:lastPrinted>
  <dcterms:created xsi:type="dcterms:W3CDTF">2021-03-02T15:51:00Z</dcterms:created>
  <dcterms:modified xsi:type="dcterms:W3CDTF">2025-08-24T15:44:00Z</dcterms:modified>
  <cp:category>scuola</cp:category>
</cp:coreProperties>
</file>