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AA7" w:rsidRDefault="00834AA7">
      <w:pPr>
        <w:pStyle w:val="Intestazione"/>
      </w:pPr>
      <w:bookmarkStart w:id="0" w:name="_GoBack"/>
      <w:bookmarkEnd w:id="0"/>
    </w:p>
    <w:p w:rsidR="00834AA7" w:rsidRPr="00126987" w:rsidRDefault="00834AA7">
      <w:pPr>
        <w:pStyle w:val="Titolo1"/>
        <w:rPr>
          <w:u w:val="none"/>
        </w:rPr>
      </w:pPr>
      <w:r w:rsidRPr="00126987">
        <w:rPr>
          <w:u w:val="none"/>
        </w:rPr>
        <w:t>Al Dirigente Scolastico</w:t>
      </w:r>
    </w:p>
    <w:p w:rsidR="00834AA7" w:rsidRDefault="005E53F8">
      <w:pPr>
        <w:spacing w:before="40" w:after="40"/>
        <w:jc w:val="right"/>
        <w:rPr>
          <w:b/>
        </w:rPr>
      </w:pPr>
      <w:r>
        <w:rPr>
          <w:b/>
        </w:rPr>
        <w:t>IIS “E. Fermi” di Sarno (SA)</w:t>
      </w:r>
    </w:p>
    <w:p w:rsidR="00834AA7" w:rsidRDefault="00834AA7">
      <w:pPr>
        <w:spacing w:before="40" w:after="40"/>
        <w:jc w:val="center"/>
      </w:pPr>
    </w:p>
    <w:p w:rsidR="00834AA7" w:rsidRDefault="00126987" w:rsidP="00722B20">
      <w:pPr>
        <w:spacing w:line="276" w:lineRule="auto"/>
        <w:jc w:val="both"/>
      </w:pPr>
      <w:r>
        <w:t>Il sottoscritto docent</w:t>
      </w:r>
      <w:r w:rsidR="00834AA7">
        <w:t>e__________________________________________________________</w:t>
      </w:r>
      <w:r>
        <w:t>___</w:t>
      </w:r>
      <w:r w:rsidR="00834AA7">
        <w:t>_</w:t>
      </w:r>
    </w:p>
    <w:p w:rsidR="00126987" w:rsidRDefault="00834AA7" w:rsidP="00722B20">
      <w:pPr>
        <w:spacing w:line="276" w:lineRule="auto"/>
        <w:jc w:val="both"/>
      </w:pPr>
      <w:r>
        <w:t>disciplina _______________________________________________</w:t>
      </w:r>
      <w:r w:rsidR="00722B20">
        <w:t xml:space="preserve">_, </w:t>
      </w:r>
      <w:r w:rsidR="00722B20" w:rsidRPr="00722B20">
        <w:t>dopo una puntuale verifica dei libri di testo in uso e un esame analitico delle proposte editoriali</w:t>
      </w:r>
      <w:r w:rsidR="00722B20">
        <w:t xml:space="preserve">, </w:t>
      </w:r>
      <w:r w:rsidR="00722B20" w:rsidRPr="00722B20">
        <w:t xml:space="preserve">acquisito il parere favorevole del Consiglio di classe riunitosi in data </w:t>
      </w:r>
      <w:r w:rsidR="00722B20">
        <w:t>__________________, propone</w:t>
      </w:r>
      <w:r>
        <w:t>, per il prossimo</w:t>
      </w:r>
      <w:r w:rsidR="00126987">
        <w:t xml:space="preserve"> </w:t>
      </w:r>
      <w:r w:rsidR="00B36061">
        <w:t xml:space="preserve">anno scolastico </w:t>
      </w:r>
      <w:r w:rsidR="006C67FC">
        <w:rPr>
          <w:b/>
        </w:rPr>
        <w:t>________________</w:t>
      </w:r>
      <w:r w:rsidRPr="000931E0">
        <w:rPr>
          <w:b/>
        </w:rPr>
        <w:t>,</w:t>
      </w:r>
      <w:r>
        <w:t xml:space="preserve"> nella classe ______________</w:t>
      </w:r>
      <w:r w:rsidR="00126987">
        <w:t xml:space="preserve"> plesso di _____________________________________________</w:t>
      </w:r>
    </w:p>
    <w:p w:rsidR="00834AA7" w:rsidRPr="00126987" w:rsidRDefault="00834AA7" w:rsidP="00722B20">
      <w:pPr>
        <w:spacing w:line="276" w:lineRule="auto"/>
        <w:jc w:val="both"/>
      </w:pPr>
      <w:r>
        <w:t>il/i seguente/i libro/i di testo:</w:t>
      </w:r>
    </w:p>
    <w:p w:rsidR="00722B20" w:rsidRDefault="00834AA7" w:rsidP="00722B20">
      <w:pPr>
        <w:spacing w:beforeLines="60" w:before="144"/>
        <w:rPr>
          <w:sz w:val="28"/>
          <w:szCs w:val="28"/>
        </w:rPr>
      </w:pPr>
      <w:r>
        <w:rPr>
          <w:sz w:val="28"/>
          <w:szCs w:val="28"/>
        </w:rPr>
        <w:sym w:font="Wingdings" w:char="F071"/>
      </w:r>
      <w:r>
        <w:rPr>
          <w:sz w:val="28"/>
          <w:szCs w:val="28"/>
        </w:rPr>
        <w:t xml:space="preserve"> NUOVA ADOZIONE</w:t>
      </w:r>
    </w:p>
    <w:p w:rsidR="00722B20" w:rsidRPr="00722B20" w:rsidRDefault="00722B20" w:rsidP="00722B20">
      <w:pPr>
        <w:spacing w:beforeLines="60" w:before="144"/>
        <w:rPr>
          <w:sz w:val="28"/>
          <w:szCs w:val="28"/>
        </w:rPr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74"/>
        <w:gridCol w:w="1959"/>
        <w:gridCol w:w="1958"/>
        <w:gridCol w:w="1959"/>
      </w:tblGrid>
      <w:tr w:rsidR="00834AA7">
        <w:tc>
          <w:tcPr>
            <w:tcW w:w="9778" w:type="dxa"/>
            <w:gridSpan w:val="5"/>
            <w:shd w:val="clear" w:color="auto" w:fill="E6E6E6"/>
            <w:vAlign w:val="center"/>
          </w:tcPr>
          <w:p w:rsidR="00834AA7" w:rsidRPr="00261E91" w:rsidRDefault="00834AA7" w:rsidP="0044665F">
            <w:pPr>
              <w:spacing w:before="40" w:after="40"/>
              <w:jc w:val="center"/>
              <w:rPr>
                <w:b/>
              </w:rPr>
            </w:pPr>
            <w:r w:rsidRPr="00261E91">
              <w:rPr>
                <w:b/>
              </w:rPr>
              <w:t>NUOVA PROPOSTA</w:t>
            </w:r>
          </w:p>
        </w:tc>
      </w:tr>
      <w:tr w:rsidR="00834AA7">
        <w:tc>
          <w:tcPr>
            <w:tcW w:w="1728" w:type="dxa"/>
            <w:vAlign w:val="center"/>
          </w:tcPr>
          <w:p w:rsidR="00834AA7" w:rsidRDefault="00834AA7" w:rsidP="0044665F">
            <w:pPr>
              <w:spacing w:before="40" w:after="40"/>
            </w:pPr>
            <w:r>
              <w:t>Titolo</w:t>
            </w:r>
          </w:p>
        </w:tc>
        <w:tc>
          <w:tcPr>
            <w:tcW w:w="8050" w:type="dxa"/>
            <w:gridSpan w:val="4"/>
            <w:vAlign w:val="center"/>
          </w:tcPr>
          <w:p w:rsidR="00834AA7" w:rsidRDefault="00834AA7" w:rsidP="0044665F">
            <w:pPr>
              <w:spacing w:before="40" w:after="40"/>
            </w:pPr>
          </w:p>
        </w:tc>
      </w:tr>
      <w:tr w:rsidR="00834AA7">
        <w:tc>
          <w:tcPr>
            <w:tcW w:w="1728" w:type="dxa"/>
            <w:vAlign w:val="center"/>
          </w:tcPr>
          <w:p w:rsidR="00834AA7" w:rsidRDefault="00834AA7" w:rsidP="0044665F">
            <w:pPr>
              <w:spacing w:before="40" w:after="40"/>
            </w:pPr>
            <w:r>
              <w:t>Autore</w:t>
            </w:r>
          </w:p>
        </w:tc>
        <w:tc>
          <w:tcPr>
            <w:tcW w:w="8050" w:type="dxa"/>
            <w:gridSpan w:val="4"/>
            <w:vAlign w:val="center"/>
          </w:tcPr>
          <w:p w:rsidR="00834AA7" w:rsidRDefault="00834AA7" w:rsidP="0044665F">
            <w:pPr>
              <w:spacing w:before="40" w:after="40"/>
            </w:pPr>
          </w:p>
        </w:tc>
      </w:tr>
      <w:tr w:rsidR="00834AA7">
        <w:tc>
          <w:tcPr>
            <w:tcW w:w="1728" w:type="dxa"/>
            <w:vAlign w:val="center"/>
          </w:tcPr>
          <w:p w:rsidR="00834AA7" w:rsidRDefault="00834AA7" w:rsidP="0044665F">
            <w:pPr>
              <w:spacing w:before="40" w:after="40"/>
            </w:pPr>
            <w:r>
              <w:t>Editore</w:t>
            </w:r>
          </w:p>
        </w:tc>
        <w:tc>
          <w:tcPr>
            <w:tcW w:w="8050" w:type="dxa"/>
            <w:gridSpan w:val="4"/>
            <w:vAlign w:val="center"/>
          </w:tcPr>
          <w:p w:rsidR="00834AA7" w:rsidRDefault="00834AA7" w:rsidP="0044665F">
            <w:pPr>
              <w:spacing w:before="40" w:after="40"/>
            </w:pPr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Pr="0046525C" w:rsidRDefault="00A21DAF" w:rsidP="0044665F">
            <w:pPr>
              <w:spacing w:before="40" w:after="40"/>
              <w:rPr>
                <w:b/>
              </w:rPr>
            </w:pPr>
            <w:r w:rsidRPr="0046525C">
              <w:rPr>
                <w:b/>
              </w:rPr>
              <w:t>Volume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sym w:font="Wingdings" w:char="F0A8"/>
            </w:r>
            <w:r>
              <w:t xml:space="preserve"> unico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sym w:font="Wingdings" w:char="F0A8"/>
            </w:r>
            <w:r>
              <w:t xml:space="preserve"> primo      </w:t>
            </w:r>
            <w:r>
              <w:sym w:font="Wingdings" w:char="F0A8"/>
            </w:r>
            <w:r>
              <w:t xml:space="preserve"> 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sym w:font="Wingdings" w:char="F0A8"/>
            </w:r>
            <w:r>
              <w:t xml:space="preserve"> secondo   </w:t>
            </w:r>
            <w:r>
              <w:sym w:font="Wingdings" w:char="F0A8"/>
            </w:r>
            <w:r>
              <w:t xml:space="preserve"> B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sym w:font="Wingdings" w:char="F0A8"/>
            </w:r>
            <w:r>
              <w:t xml:space="preserve"> terzo      </w:t>
            </w:r>
            <w:r>
              <w:sym w:font="Wingdings" w:char="F0A8"/>
            </w:r>
            <w:r>
              <w:t xml:space="preserve"> C</w:t>
            </w:r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722B20" w:rsidP="0044665F">
            <w:pPr>
              <w:spacing w:before="40" w:after="40"/>
            </w:pPr>
            <w:r>
              <w:t>C</w:t>
            </w:r>
            <w:r w:rsidR="00A21DAF">
              <w:t>odice</w:t>
            </w:r>
            <w:r>
              <w:t xml:space="preserve"> ISBN</w:t>
            </w:r>
            <w:r w:rsidR="00A21DAF">
              <w:t>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________________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______________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______________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______________</w:t>
            </w:r>
          </w:p>
        </w:tc>
      </w:tr>
      <w:tr w:rsidR="00A21DAF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prezzo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€  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€  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€  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€  ______</w:t>
            </w:r>
          </w:p>
        </w:tc>
      </w:tr>
      <w:tr w:rsidR="00A21DAF">
        <w:trPr>
          <w:trHeight w:val="70"/>
        </w:trPr>
        <w:tc>
          <w:tcPr>
            <w:tcW w:w="9778" w:type="dxa"/>
            <w:gridSpan w:val="5"/>
            <w:tcBorders>
              <w:bottom w:val="single" w:sz="4" w:space="0" w:color="auto"/>
            </w:tcBorders>
            <w:vAlign w:val="center"/>
          </w:tcPr>
          <w:p w:rsidR="00A21DAF" w:rsidRPr="0046525C" w:rsidRDefault="00A21DAF" w:rsidP="00A21DAF">
            <w:pPr>
              <w:rPr>
                <w:sz w:val="12"/>
                <w:szCs w:val="12"/>
              </w:rPr>
            </w:pPr>
          </w:p>
        </w:tc>
      </w:tr>
    </w:tbl>
    <w:p w:rsidR="00722B20" w:rsidRPr="00722B20" w:rsidRDefault="00722B20" w:rsidP="00722B20">
      <w:pPr>
        <w:spacing w:beforeLines="60" w:before="144"/>
        <w:rPr>
          <w:sz w:val="28"/>
          <w:szCs w:val="28"/>
        </w:rPr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74"/>
        <w:gridCol w:w="1959"/>
        <w:gridCol w:w="1958"/>
        <w:gridCol w:w="1959"/>
      </w:tblGrid>
      <w:tr w:rsidR="00722B20" w:rsidTr="00DB4892">
        <w:tc>
          <w:tcPr>
            <w:tcW w:w="9778" w:type="dxa"/>
            <w:gridSpan w:val="5"/>
            <w:shd w:val="clear" w:color="auto" w:fill="E6E6E6"/>
            <w:vAlign w:val="center"/>
          </w:tcPr>
          <w:p w:rsidR="00722B20" w:rsidRPr="00261E91" w:rsidRDefault="00722B20" w:rsidP="00DB4892">
            <w:pPr>
              <w:spacing w:before="40" w:after="40"/>
              <w:jc w:val="center"/>
              <w:rPr>
                <w:b/>
              </w:rPr>
            </w:pPr>
            <w:r w:rsidRPr="00261E91">
              <w:rPr>
                <w:b/>
              </w:rPr>
              <w:t>NUOVA PROPOSTA</w:t>
            </w:r>
          </w:p>
        </w:tc>
      </w:tr>
      <w:tr w:rsidR="00722B20" w:rsidTr="00DB4892">
        <w:tc>
          <w:tcPr>
            <w:tcW w:w="1728" w:type="dxa"/>
            <w:vAlign w:val="center"/>
          </w:tcPr>
          <w:p w:rsidR="00722B20" w:rsidRDefault="00722B20" w:rsidP="00DB4892">
            <w:pPr>
              <w:spacing w:before="40" w:after="40"/>
            </w:pPr>
            <w:r>
              <w:t>Titolo</w:t>
            </w:r>
          </w:p>
        </w:tc>
        <w:tc>
          <w:tcPr>
            <w:tcW w:w="8050" w:type="dxa"/>
            <w:gridSpan w:val="4"/>
            <w:vAlign w:val="center"/>
          </w:tcPr>
          <w:p w:rsidR="00722B20" w:rsidRDefault="00722B20" w:rsidP="00DB4892">
            <w:pPr>
              <w:spacing w:before="40" w:after="40"/>
            </w:pPr>
          </w:p>
        </w:tc>
      </w:tr>
      <w:tr w:rsidR="00722B20" w:rsidTr="00DB4892">
        <w:tc>
          <w:tcPr>
            <w:tcW w:w="1728" w:type="dxa"/>
            <w:vAlign w:val="center"/>
          </w:tcPr>
          <w:p w:rsidR="00722B20" w:rsidRDefault="00722B20" w:rsidP="00DB4892">
            <w:pPr>
              <w:spacing w:before="40" w:after="40"/>
            </w:pPr>
            <w:r>
              <w:t>Autore</w:t>
            </w:r>
          </w:p>
        </w:tc>
        <w:tc>
          <w:tcPr>
            <w:tcW w:w="8050" w:type="dxa"/>
            <w:gridSpan w:val="4"/>
            <w:vAlign w:val="center"/>
          </w:tcPr>
          <w:p w:rsidR="00722B20" w:rsidRDefault="00722B20" w:rsidP="00DB4892">
            <w:pPr>
              <w:spacing w:before="40" w:after="40"/>
            </w:pPr>
          </w:p>
        </w:tc>
      </w:tr>
      <w:tr w:rsidR="00722B20" w:rsidTr="00DB4892">
        <w:tc>
          <w:tcPr>
            <w:tcW w:w="1728" w:type="dxa"/>
            <w:vAlign w:val="center"/>
          </w:tcPr>
          <w:p w:rsidR="00722B20" w:rsidRDefault="00722B20" w:rsidP="00DB4892">
            <w:pPr>
              <w:spacing w:before="40" w:after="40"/>
            </w:pPr>
            <w:r>
              <w:t>Editore</w:t>
            </w:r>
          </w:p>
        </w:tc>
        <w:tc>
          <w:tcPr>
            <w:tcW w:w="8050" w:type="dxa"/>
            <w:gridSpan w:val="4"/>
            <w:vAlign w:val="center"/>
          </w:tcPr>
          <w:p w:rsidR="00722B20" w:rsidRDefault="00722B20" w:rsidP="00DB4892">
            <w:pPr>
              <w:spacing w:before="40" w:after="40"/>
            </w:pPr>
          </w:p>
        </w:tc>
      </w:tr>
      <w:tr w:rsidR="00722B20" w:rsidTr="00DB4892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Pr="0046525C" w:rsidRDefault="00722B20" w:rsidP="00DB4892">
            <w:pPr>
              <w:spacing w:before="40" w:after="40"/>
              <w:rPr>
                <w:b/>
              </w:rPr>
            </w:pPr>
            <w:r w:rsidRPr="0046525C">
              <w:rPr>
                <w:b/>
              </w:rPr>
              <w:t>Volume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sym w:font="Wingdings" w:char="F0A8"/>
            </w:r>
            <w:r>
              <w:t xml:space="preserve"> unico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sym w:font="Wingdings" w:char="F0A8"/>
            </w:r>
            <w:r>
              <w:t xml:space="preserve"> primo      </w:t>
            </w:r>
            <w:r>
              <w:sym w:font="Wingdings" w:char="F0A8"/>
            </w:r>
            <w:r>
              <w:t xml:space="preserve"> 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sym w:font="Wingdings" w:char="F0A8"/>
            </w:r>
            <w:r>
              <w:t xml:space="preserve"> secondo   </w:t>
            </w:r>
            <w:r>
              <w:sym w:font="Wingdings" w:char="F0A8"/>
            </w:r>
            <w:r>
              <w:t xml:space="preserve"> B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sym w:font="Wingdings" w:char="F0A8"/>
            </w:r>
            <w:r>
              <w:t xml:space="preserve"> terzo      </w:t>
            </w:r>
            <w:r>
              <w:sym w:font="Wingdings" w:char="F0A8"/>
            </w:r>
            <w:r>
              <w:t xml:space="preserve"> C</w:t>
            </w:r>
          </w:p>
        </w:tc>
      </w:tr>
      <w:tr w:rsidR="00722B20" w:rsidTr="00DB4892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Codice ISBN: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________________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______________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______________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______________</w:t>
            </w:r>
          </w:p>
        </w:tc>
      </w:tr>
      <w:tr w:rsidR="00722B20" w:rsidTr="00DB4892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prezzo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€  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€  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€  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22B20" w:rsidRDefault="00722B20" w:rsidP="00DB4892">
            <w:pPr>
              <w:spacing w:before="40" w:after="40"/>
            </w:pPr>
            <w:r>
              <w:t>€  ______</w:t>
            </w:r>
          </w:p>
        </w:tc>
      </w:tr>
      <w:tr w:rsidR="00722B20" w:rsidTr="00DB4892">
        <w:trPr>
          <w:trHeight w:val="70"/>
        </w:trPr>
        <w:tc>
          <w:tcPr>
            <w:tcW w:w="9778" w:type="dxa"/>
            <w:gridSpan w:val="5"/>
            <w:tcBorders>
              <w:bottom w:val="single" w:sz="4" w:space="0" w:color="auto"/>
            </w:tcBorders>
            <w:vAlign w:val="center"/>
          </w:tcPr>
          <w:p w:rsidR="00722B20" w:rsidRPr="0046525C" w:rsidRDefault="00722B20" w:rsidP="00DB4892">
            <w:pPr>
              <w:rPr>
                <w:sz w:val="12"/>
                <w:szCs w:val="12"/>
              </w:rPr>
            </w:pPr>
          </w:p>
        </w:tc>
      </w:tr>
    </w:tbl>
    <w:p w:rsidR="00722B20" w:rsidRDefault="00722B20">
      <w:pPr>
        <w:rPr>
          <w:sz w:val="20"/>
          <w:szCs w:val="20"/>
        </w:rPr>
      </w:pPr>
    </w:p>
    <w:p w:rsidR="00722B20" w:rsidRDefault="00722B20">
      <w:pPr>
        <w:rPr>
          <w:sz w:val="20"/>
          <w:szCs w:val="20"/>
        </w:rPr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970"/>
      </w:tblGrid>
      <w:tr w:rsidR="00834AA7">
        <w:tc>
          <w:tcPr>
            <w:tcW w:w="9778" w:type="dxa"/>
            <w:gridSpan w:val="2"/>
            <w:shd w:val="clear" w:color="auto" w:fill="E6E6E6"/>
            <w:vAlign w:val="center"/>
          </w:tcPr>
          <w:p w:rsidR="00834AA7" w:rsidRPr="00261E91" w:rsidRDefault="00834AA7" w:rsidP="0044665F">
            <w:pPr>
              <w:spacing w:before="40" w:after="40"/>
              <w:jc w:val="center"/>
              <w:rPr>
                <w:b/>
              </w:rPr>
            </w:pPr>
            <w:r w:rsidRPr="00261E91">
              <w:rPr>
                <w:b/>
              </w:rPr>
              <w:t>TESTO</w:t>
            </w:r>
            <w:r w:rsidR="00230CCE" w:rsidRPr="00261E91">
              <w:rPr>
                <w:b/>
              </w:rPr>
              <w:t>/I</w:t>
            </w:r>
            <w:r w:rsidRPr="00261E91">
              <w:rPr>
                <w:b/>
              </w:rPr>
              <w:t xml:space="preserve"> DA SOSTITUIRE</w:t>
            </w:r>
          </w:p>
        </w:tc>
      </w:tr>
      <w:tr w:rsidR="00834AA7">
        <w:tc>
          <w:tcPr>
            <w:tcW w:w="2808" w:type="dxa"/>
            <w:vAlign w:val="center"/>
          </w:tcPr>
          <w:p w:rsidR="00834AA7" w:rsidRDefault="00834AA7" w:rsidP="0044665F">
            <w:pPr>
              <w:spacing w:before="40" w:after="40"/>
            </w:pPr>
            <w:r>
              <w:t>Titolo</w:t>
            </w:r>
          </w:p>
        </w:tc>
        <w:tc>
          <w:tcPr>
            <w:tcW w:w="6970" w:type="dxa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2808" w:type="dxa"/>
            <w:vAlign w:val="center"/>
          </w:tcPr>
          <w:p w:rsidR="00834AA7" w:rsidRDefault="00834AA7" w:rsidP="0044665F">
            <w:pPr>
              <w:spacing w:before="40" w:after="40"/>
            </w:pPr>
            <w:r>
              <w:t>Autore</w:t>
            </w:r>
          </w:p>
        </w:tc>
        <w:tc>
          <w:tcPr>
            <w:tcW w:w="6970" w:type="dxa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2808" w:type="dxa"/>
            <w:vAlign w:val="center"/>
          </w:tcPr>
          <w:p w:rsidR="00834AA7" w:rsidRDefault="00834AA7" w:rsidP="0044665F">
            <w:pPr>
              <w:spacing w:before="40" w:after="40"/>
            </w:pPr>
            <w:r>
              <w:t>Editore</w:t>
            </w:r>
          </w:p>
        </w:tc>
        <w:tc>
          <w:tcPr>
            <w:tcW w:w="6970" w:type="dxa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230CCE" w:rsidRPr="00230CCE">
        <w:trPr>
          <w:trHeight w:val="70"/>
        </w:trPr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0CCE" w:rsidRPr="008D6210" w:rsidRDefault="00230CCE" w:rsidP="0044665F">
            <w:pPr>
              <w:spacing w:before="100" w:beforeAutospacing="1" w:after="100" w:afterAutospacing="1"/>
              <w:rPr>
                <w:sz w:val="12"/>
                <w:szCs w:val="12"/>
              </w:rPr>
            </w:pPr>
          </w:p>
        </w:tc>
      </w:tr>
      <w:tr w:rsidR="00834AA7"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:rsidR="00834AA7" w:rsidRDefault="00834AA7" w:rsidP="0044665F">
            <w:pPr>
              <w:spacing w:before="40" w:after="40"/>
            </w:pPr>
            <w:r>
              <w:t>Titolo</w:t>
            </w:r>
          </w:p>
        </w:tc>
        <w:tc>
          <w:tcPr>
            <w:tcW w:w="6970" w:type="dxa"/>
            <w:tcBorders>
              <w:top w:val="single" w:sz="4" w:space="0" w:color="auto"/>
            </w:tcBorders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2808" w:type="dxa"/>
            <w:vAlign w:val="center"/>
          </w:tcPr>
          <w:p w:rsidR="00834AA7" w:rsidRDefault="00834AA7" w:rsidP="0044665F">
            <w:pPr>
              <w:spacing w:before="40" w:after="40"/>
            </w:pPr>
            <w:r>
              <w:t>Autore</w:t>
            </w:r>
          </w:p>
        </w:tc>
        <w:tc>
          <w:tcPr>
            <w:tcW w:w="6970" w:type="dxa"/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834AA7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834AA7" w:rsidRDefault="00834AA7" w:rsidP="0044665F">
            <w:pPr>
              <w:spacing w:before="40" w:after="40"/>
            </w:pPr>
            <w:r>
              <w:t>Editore</w:t>
            </w:r>
          </w:p>
        </w:tc>
        <w:tc>
          <w:tcPr>
            <w:tcW w:w="6970" w:type="dxa"/>
            <w:tcBorders>
              <w:bottom w:val="single" w:sz="4" w:space="0" w:color="auto"/>
            </w:tcBorders>
            <w:vAlign w:val="center"/>
          </w:tcPr>
          <w:p w:rsidR="00834AA7" w:rsidRDefault="00834AA7">
            <w:pPr>
              <w:spacing w:before="40" w:after="40"/>
            </w:pPr>
          </w:p>
        </w:tc>
      </w:tr>
      <w:tr w:rsidR="00A21DAF">
        <w:trPr>
          <w:trHeight w:val="82"/>
        </w:trPr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1DAF" w:rsidRPr="00A21DAF" w:rsidRDefault="00A21DAF" w:rsidP="0044665F">
            <w:pPr>
              <w:spacing w:before="100" w:beforeAutospacing="1" w:after="100" w:afterAutospacing="1"/>
              <w:rPr>
                <w:sz w:val="12"/>
                <w:szCs w:val="12"/>
              </w:rPr>
            </w:pPr>
          </w:p>
        </w:tc>
      </w:tr>
      <w:tr w:rsidR="00A21DAF">
        <w:tc>
          <w:tcPr>
            <w:tcW w:w="2808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Titolo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</w:p>
        </w:tc>
      </w:tr>
      <w:tr w:rsidR="00A21DAF">
        <w:tc>
          <w:tcPr>
            <w:tcW w:w="2808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Autore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</w:p>
        </w:tc>
      </w:tr>
      <w:tr w:rsidR="00A21DAF">
        <w:tc>
          <w:tcPr>
            <w:tcW w:w="2808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vAlign w:val="center"/>
          </w:tcPr>
          <w:p w:rsidR="00A21DAF" w:rsidRDefault="00A21DAF" w:rsidP="0044665F">
            <w:pPr>
              <w:spacing w:before="40" w:after="40"/>
            </w:pPr>
            <w:r>
              <w:t>Editore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A21DAF" w:rsidRDefault="00A21DAF" w:rsidP="00A21DAF">
            <w:pPr>
              <w:spacing w:before="40" w:after="40"/>
            </w:pPr>
          </w:p>
        </w:tc>
      </w:tr>
    </w:tbl>
    <w:p w:rsidR="00722B20" w:rsidRPr="00722B20" w:rsidRDefault="00722B20" w:rsidP="00722B20">
      <w:pPr>
        <w:spacing w:after="160" w:line="256" w:lineRule="auto"/>
        <w:jc w:val="both"/>
        <w:rPr>
          <w:rFonts w:ascii="Garamond" w:hAnsi="Garamond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90"/>
        <w:gridCol w:w="684"/>
        <w:gridCol w:w="627"/>
        <w:gridCol w:w="627"/>
        <w:gridCol w:w="550"/>
      </w:tblGrid>
      <w:tr w:rsidR="00722B20" w:rsidRPr="00722B20" w:rsidTr="00DB4892">
        <w:trPr>
          <w:trHeight w:val="1250"/>
        </w:trPr>
        <w:tc>
          <w:tcPr>
            <w:tcW w:w="7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22B20" w:rsidRPr="00722B20" w:rsidRDefault="00722B20" w:rsidP="00722B20">
            <w:pPr>
              <w:spacing w:after="160"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22B20">
              <w:rPr>
                <w:b/>
                <w:sz w:val="22"/>
                <w:szCs w:val="22"/>
                <w:lang w:eastAsia="en-US"/>
              </w:rPr>
              <w:t>Motivazione di supporto alla proposta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722B20">
              <w:rPr>
                <w:sz w:val="22"/>
                <w:szCs w:val="22"/>
                <w:lang w:eastAsia="en-US"/>
              </w:rPr>
              <w:t>4 = Massima rispondenza ai criteri di scelta</w:t>
            </w:r>
          </w:p>
          <w:p w:rsidR="00722B20" w:rsidRPr="00722B20" w:rsidRDefault="00722B20" w:rsidP="00722B20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722B20">
              <w:rPr>
                <w:sz w:val="22"/>
                <w:szCs w:val="22"/>
                <w:lang w:eastAsia="en-US"/>
              </w:rPr>
              <w:t>1 = Minima rispondenza ai criteri di scelta</w:t>
            </w:r>
          </w:p>
        </w:tc>
      </w:tr>
      <w:tr w:rsidR="00722B20" w:rsidRPr="00722B20" w:rsidTr="00DB48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B20" w:rsidRPr="00722B20" w:rsidRDefault="00722B20" w:rsidP="00722B2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B2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B2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B2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B20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Ricchezza e rigore scientifico dei contenuti con attenzione a renderne comprensibili i nessi interni e i collegamenti indispensabili con altre discipline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Apparato iconografico aggiornato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Presenza di risorse on-line e off-line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Materiale di supporto per l’uso della LIM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Congruo numero di esercitazioni su modello Invalsi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 xml:space="preserve">Materiali inclusivi per BES e DSA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Percorsi di didattica per competenze con prove autentiche/compiti di realtà e relative verifiche possibilmente con indicazione dei livelli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Supporti di verifica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Presenza di percorsi per l’insegnamento dell’Educazione civica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20" w:rsidRPr="00722B20" w:rsidRDefault="00722B20" w:rsidP="00722B20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22B20">
              <w:rPr>
                <w:rFonts w:eastAsia="Calibri"/>
                <w:bCs/>
                <w:sz w:val="22"/>
                <w:szCs w:val="22"/>
                <w:lang w:eastAsia="en-US"/>
              </w:rPr>
              <w:t>Adozione del testo in altre classi /sezioni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22"/>
                <w:szCs w:val="22"/>
              </w:rPr>
            </w:pPr>
            <w:r w:rsidRPr="00722B20">
              <w:rPr>
                <w:rFonts w:eastAsia="MS Mincho"/>
                <w:bCs/>
                <w:sz w:val="22"/>
                <w:szCs w:val="22"/>
              </w:rPr>
              <w:t>Presenza di percorsi per la didattica digitale integrata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B20" w:rsidRPr="00722B20" w:rsidTr="00DB4892"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contextualSpacing/>
              <w:rPr>
                <w:rFonts w:eastAsia="MS Mincho"/>
                <w:bCs/>
                <w:sz w:val="22"/>
                <w:szCs w:val="22"/>
              </w:rPr>
            </w:pPr>
            <w:r w:rsidRPr="00722B20">
              <w:rPr>
                <w:rFonts w:eastAsia="Calibri"/>
                <w:sz w:val="22"/>
                <w:szCs w:val="22"/>
                <w:lang w:eastAsia="en-US"/>
              </w:rPr>
              <w:t>Prezzo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20" w:rsidRPr="00722B20" w:rsidRDefault="00722B20" w:rsidP="00722B20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36061" w:rsidRDefault="00B36061">
      <w:pPr>
        <w:spacing w:before="40" w:after="40"/>
        <w:rPr>
          <w:b/>
        </w:rPr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34AA7">
        <w:tc>
          <w:tcPr>
            <w:tcW w:w="9778" w:type="dxa"/>
            <w:shd w:val="clear" w:color="auto" w:fill="E6E6E6"/>
            <w:vAlign w:val="center"/>
          </w:tcPr>
          <w:p w:rsidR="00834AA7" w:rsidRPr="00A21DAF" w:rsidRDefault="008D6210" w:rsidP="0044665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RELAZIONE NUOVA ADOZIONE </w:t>
            </w: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D6210">
        <w:trPr>
          <w:trHeight w:val="441"/>
        </w:trPr>
        <w:tc>
          <w:tcPr>
            <w:tcW w:w="9778" w:type="dxa"/>
            <w:vAlign w:val="center"/>
          </w:tcPr>
          <w:p w:rsidR="008D6210" w:rsidRDefault="008D6210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126987" w:rsidRDefault="00126987">
            <w:pPr>
              <w:spacing w:before="40" w:after="40"/>
              <w:rPr>
                <w:b/>
              </w:rPr>
            </w:pPr>
          </w:p>
        </w:tc>
      </w:tr>
      <w:tr w:rsidR="00834AA7">
        <w:trPr>
          <w:trHeight w:val="441"/>
        </w:trPr>
        <w:tc>
          <w:tcPr>
            <w:tcW w:w="9778" w:type="dxa"/>
            <w:vAlign w:val="center"/>
          </w:tcPr>
          <w:p w:rsidR="00834AA7" w:rsidRDefault="00834AA7">
            <w:pPr>
              <w:spacing w:before="40" w:after="40"/>
              <w:rPr>
                <w:b/>
              </w:rPr>
            </w:pPr>
          </w:p>
        </w:tc>
      </w:tr>
      <w:tr w:rsidR="00C6016B">
        <w:trPr>
          <w:trHeight w:val="441"/>
        </w:trPr>
        <w:tc>
          <w:tcPr>
            <w:tcW w:w="9778" w:type="dxa"/>
            <w:vAlign w:val="center"/>
          </w:tcPr>
          <w:p w:rsidR="00C6016B" w:rsidRDefault="00C6016B">
            <w:pPr>
              <w:spacing w:before="40" w:after="40"/>
              <w:rPr>
                <w:b/>
              </w:rPr>
            </w:pPr>
          </w:p>
        </w:tc>
      </w:tr>
    </w:tbl>
    <w:p w:rsidR="00126987" w:rsidRDefault="00126987" w:rsidP="008612D4">
      <w:pPr>
        <w:spacing w:before="40" w:after="40"/>
        <w:rPr>
          <w:b/>
        </w:rPr>
      </w:pPr>
      <w:r>
        <w:rPr>
          <w:b/>
        </w:rPr>
        <w:t>Data 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</w:t>
      </w:r>
    </w:p>
    <w:p w:rsidR="00126987" w:rsidRDefault="00126987" w:rsidP="008612D4">
      <w:pPr>
        <w:spacing w:before="40" w:after="40"/>
        <w:ind w:left="4395"/>
        <w:jc w:val="center"/>
        <w:rPr>
          <w:b/>
        </w:rPr>
      </w:pPr>
      <w:r>
        <w:rPr>
          <w:b/>
        </w:rPr>
        <w:t>Firma docente proponente</w:t>
      </w:r>
    </w:p>
    <w:sectPr w:rsidR="00126987" w:rsidSect="00722B20">
      <w:pgSz w:w="11906" w:h="16838" w:code="9"/>
      <w:pgMar w:top="720" w:right="1134" w:bottom="426" w:left="1134" w:header="902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840" w:rsidRDefault="00B37840">
      <w:r>
        <w:separator/>
      </w:r>
    </w:p>
  </w:endnote>
  <w:endnote w:type="continuationSeparator" w:id="0">
    <w:p w:rsidR="00B37840" w:rsidRDefault="00B3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840" w:rsidRDefault="00B37840">
      <w:r>
        <w:separator/>
      </w:r>
    </w:p>
  </w:footnote>
  <w:footnote w:type="continuationSeparator" w:id="0">
    <w:p w:rsidR="00B37840" w:rsidRDefault="00B37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79"/>
    <w:rsid w:val="0002106B"/>
    <w:rsid w:val="000650B9"/>
    <w:rsid w:val="000931E0"/>
    <w:rsid w:val="000A64A6"/>
    <w:rsid w:val="00101699"/>
    <w:rsid w:val="001200AF"/>
    <w:rsid w:val="00126987"/>
    <w:rsid w:val="001628E4"/>
    <w:rsid w:val="00191E3E"/>
    <w:rsid w:val="001934A6"/>
    <w:rsid w:val="001A0927"/>
    <w:rsid w:val="00230CCE"/>
    <w:rsid w:val="00261E91"/>
    <w:rsid w:val="00262734"/>
    <w:rsid w:val="002B50ED"/>
    <w:rsid w:val="002D3BAE"/>
    <w:rsid w:val="003F45BC"/>
    <w:rsid w:val="004162BB"/>
    <w:rsid w:val="00432E01"/>
    <w:rsid w:val="0044665F"/>
    <w:rsid w:val="00497863"/>
    <w:rsid w:val="004F5447"/>
    <w:rsid w:val="005B53BD"/>
    <w:rsid w:val="005D6ACE"/>
    <w:rsid w:val="005E53F8"/>
    <w:rsid w:val="00601AB1"/>
    <w:rsid w:val="00624985"/>
    <w:rsid w:val="006C67FC"/>
    <w:rsid w:val="00722B20"/>
    <w:rsid w:val="00734BCE"/>
    <w:rsid w:val="00834AA7"/>
    <w:rsid w:val="008612D4"/>
    <w:rsid w:val="0087132E"/>
    <w:rsid w:val="008843CD"/>
    <w:rsid w:val="008B15D2"/>
    <w:rsid w:val="008C7AC6"/>
    <w:rsid w:val="008D6210"/>
    <w:rsid w:val="009E146B"/>
    <w:rsid w:val="00A21DAF"/>
    <w:rsid w:val="00A24579"/>
    <w:rsid w:val="00AA7BF8"/>
    <w:rsid w:val="00AD1488"/>
    <w:rsid w:val="00AE41C7"/>
    <w:rsid w:val="00B36061"/>
    <w:rsid w:val="00B36F8E"/>
    <w:rsid w:val="00B37840"/>
    <w:rsid w:val="00B37ECD"/>
    <w:rsid w:val="00B77676"/>
    <w:rsid w:val="00B95A3B"/>
    <w:rsid w:val="00BD1DDB"/>
    <w:rsid w:val="00BE3215"/>
    <w:rsid w:val="00BF7CDB"/>
    <w:rsid w:val="00C31B2C"/>
    <w:rsid w:val="00C6016B"/>
    <w:rsid w:val="00CC14AE"/>
    <w:rsid w:val="00D91D92"/>
    <w:rsid w:val="00DB4892"/>
    <w:rsid w:val="00E21104"/>
    <w:rsid w:val="00EA471A"/>
    <w:rsid w:val="00FA18D9"/>
    <w:rsid w:val="00FC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40" w:after="40"/>
      <w:jc w:val="right"/>
      <w:outlineLvl w:val="0"/>
    </w:pPr>
    <w:rPr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Basenota">
    <w:name w:val="Base nota"/>
    <w:basedOn w:val="Normale"/>
    <w:pPr>
      <w:tabs>
        <w:tab w:val="left" w:pos="187"/>
      </w:tabs>
      <w:spacing w:line="220" w:lineRule="exact"/>
      <w:ind w:left="187" w:hanging="187"/>
    </w:pPr>
    <w:rPr>
      <w:sz w:val="18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40" w:after="40"/>
      <w:jc w:val="right"/>
      <w:outlineLvl w:val="0"/>
    </w:pPr>
    <w:rPr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Basenota">
    <w:name w:val="Base nota"/>
    <w:basedOn w:val="Normale"/>
    <w:pPr>
      <w:tabs>
        <w:tab w:val="left" w:pos="187"/>
      </w:tabs>
      <w:spacing w:line="220" w:lineRule="exact"/>
      <w:ind w:left="187" w:hanging="187"/>
    </w:pPr>
    <w:rPr>
      <w:sz w:val="18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bonardi\Desktop\nuove%20adozioni%20-%20variazion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nuove adozioni - variazioni.dot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LA NUOVA ADOZIONE DI LIBRI DI TESTO</vt:lpstr>
    </vt:vector>
  </TitlesOfParts>
  <Company>Dr.Cuccurullo Massimo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LA NUOVA ADOZIONE DI LIBRI DI TESTO</dc:title>
  <dc:creator>a.bonardi</dc:creator>
  <cp:lastModifiedBy>Acer</cp:lastModifiedBy>
  <cp:revision>2</cp:revision>
  <cp:lastPrinted>2004-12-03T06:57:00Z</cp:lastPrinted>
  <dcterms:created xsi:type="dcterms:W3CDTF">2025-04-27T13:02:00Z</dcterms:created>
  <dcterms:modified xsi:type="dcterms:W3CDTF">2025-04-27T13:02:00Z</dcterms:modified>
</cp:coreProperties>
</file>